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D39818" w14:textId="37B38ED2" w:rsidR="007036A7" w:rsidRDefault="003D745E" w:rsidP="00B63FDF">
      <w:pPr>
        <w:spacing w:after="0" w:line="240" w:lineRule="auto"/>
        <w:jc w:val="right"/>
      </w:pPr>
      <w:r>
        <w:rPr>
          <w:rFonts w:asciiTheme="majorHAnsi" w:hAnsiTheme="majorHAnsi"/>
          <w:szCs w:val="20"/>
        </w:rPr>
        <w:t xml:space="preserve">     </w:t>
      </w:r>
      <w:r w:rsidR="00E16BA8">
        <w:t>PO.2721.16.2021</w:t>
      </w:r>
    </w:p>
    <w:p w14:paraId="17BF68B2" w14:textId="68F825EB" w:rsidR="00B63FDF" w:rsidRPr="00B63FDF" w:rsidRDefault="00B63FDF" w:rsidP="00B63FD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 xml:space="preserve">Załącznik nr 3 – Oświadczenie o spełnieniu </w:t>
      </w:r>
    </w:p>
    <w:p w14:paraId="2520430B" w14:textId="77777777" w:rsidR="00B63FDF" w:rsidRPr="00B63FDF" w:rsidRDefault="00B63FDF" w:rsidP="00B63FD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>warunków udziału w postępowaniu.</w:t>
      </w:r>
    </w:p>
    <w:p w14:paraId="61B8BBD2" w14:textId="77777777" w:rsidR="00B63FDF" w:rsidRPr="00B63FDF" w:rsidRDefault="00B63FDF" w:rsidP="00B63FDF">
      <w:pPr>
        <w:suppressAutoHyphens/>
        <w:rPr>
          <w:rFonts w:asciiTheme="majorHAnsi" w:eastAsia="Calibri" w:hAnsiTheme="majorHAnsi" w:cs="Tahoma"/>
          <w:szCs w:val="20"/>
        </w:rPr>
      </w:pPr>
    </w:p>
    <w:p w14:paraId="070A600A" w14:textId="09048235" w:rsidR="00B63FDF" w:rsidRPr="00B63FDF" w:rsidRDefault="00B63FDF" w:rsidP="00B63FDF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B63FDF">
        <w:rPr>
          <w:rFonts w:asciiTheme="majorHAnsi" w:eastAsia="Calibri" w:hAnsiTheme="majorHAnsi" w:cs="Tahoma"/>
          <w:szCs w:val="20"/>
        </w:rPr>
        <w:t>……………………………………………………….</w:t>
      </w: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34131B47" w14:textId="627FB3D1" w:rsidR="00B63FDF" w:rsidRPr="00B63FDF" w:rsidRDefault="00B63FDF" w:rsidP="00B63FDF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2B7B5643" w14:textId="77777777" w:rsidR="00B63FDF" w:rsidRDefault="00B63FDF" w:rsidP="00B63FD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5C0A3CBF" w14:textId="36E933F7" w:rsidR="00B63FDF" w:rsidRPr="00B63FDF" w:rsidRDefault="00B63FDF" w:rsidP="00B63FD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0FC94FF2" w14:textId="1E1B79AF" w:rsidR="00B63FDF" w:rsidRPr="00B63FDF" w:rsidRDefault="00B63FDF" w:rsidP="00B63FDF">
      <w:pPr>
        <w:spacing w:after="0"/>
        <w:rPr>
          <w:rFonts w:asciiTheme="majorHAnsi" w:hAnsiTheme="majorHAnsi"/>
          <w:szCs w:val="20"/>
        </w:rPr>
      </w:pPr>
      <w:r w:rsidRPr="00B63FDF">
        <w:rPr>
          <w:rFonts w:asciiTheme="majorHAnsi" w:hAnsiTheme="majorHAnsi"/>
          <w:szCs w:val="20"/>
        </w:rPr>
        <w:t>na dostawę</w:t>
      </w:r>
      <w:r w:rsidR="00867DF6">
        <w:rPr>
          <w:rFonts w:asciiTheme="majorHAnsi" w:hAnsiTheme="majorHAnsi"/>
          <w:szCs w:val="20"/>
        </w:rPr>
        <w:t xml:space="preserve"> </w:t>
      </w:r>
      <w:r w:rsidR="00A53554" w:rsidRPr="00A53554">
        <w:t xml:space="preserve">materiałów i akcesoriów elektryczne oraz elektronicznych </w:t>
      </w:r>
      <w:r w:rsidRPr="00B63FD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63FDF">
        <w:rPr>
          <w:rFonts w:asciiTheme="majorHAnsi" w:hAnsiTheme="majorHAnsi"/>
          <w:b/>
          <w:szCs w:val="20"/>
        </w:rPr>
        <w:t>„New efficient deep-UV emitters for Life Science Applications”</w:t>
      </w:r>
      <w:r>
        <w:rPr>
          <w:rFonts w:asciiTheme="majorHAnsi" w:hAnsiTheme="majorHAnsi"/>
          <w:b/>
          <w:szCs w:val="20"/>
        </w:rPr>
        <w:t>.</w:t>
      </w:r>
    </w:p>
    <w:p w14:paraId="390CA140" w14:textId="77777777" w:rsidR="00B63FDF" w:rsidRPr="00B63FDF" w:rsidRDefault="00B63FDF" w:rsidP="00B63FDF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B63FDF" w:rsidRPr="00B63FDF" w14:paraId="2E734C76" w14:textId="77777777" w:rsidTr="00B63FDF">
        <w:trPr>
          <w:trHeight w:val="221"/>
        </w:trPr>
        <w:tc>
          <w:tcPr>
            <w:tcW w:w="3829" w:type="dxa"/>
          </w:tcPr>
          <w:p w14:paraId="019FB2BC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02130354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B63FDF" w:rsidRPr="00B63FDF" w14:paraId="3753314D" w14:textId="77777777" w:rsidTr="00B63FDF">
        <w:trPr>
          <w:trHeight w:val="941"/>
        </w:trPr>
        <w:tc>
          <w:tcPr>
            <w:tcW w:w="3829" w:type="dxa"/>
            <w:vAlign w:val="center"/>
          </w:tcPr>
          <w:p w14:paraId="18492563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492BFB44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0D972966" w14:textId="77777777" w:rsidR="00B63FDF" w:rsidRPr="00B63FDF" w:rsidRDefault="00B63FDF" w:rsidP="00B63FDF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7B1BDA09" w14:textId="77777777" w:rsidR="00B63FDF" w:rsidRPr="00B63FDF" w:rsidRDefault="00B63FDF" w:rsidP="00B63FDF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872"/>
        <w:gridCol w:w="6492"/>
      </w:tblGrid>
      <w:tr w:rsidR="00B63FDF" w:rsidRPr="00B63FDF" w14:paraId="7F394ECB" w14:textId="77777777" w:rsidTr="00B63FDF">
        <w:tc>
          <w:tcPr>
            <w:tcW w:w="1872" w:type="dxa"/>
            <w:shd w:val="clear" w:color="auto" w:fill="auto"/>
          </w:tcPr>
          <w:p w14:paraId="76887D02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6D30ABBC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B63FDF" w:rsidRPr="00B63FDF" w14:paraId="4F2EC7C8" w14:textId="77777777" w:rsidTr="00B63FDF">
        <w:tc>
          <w:tcPr>
            <w:tcW w:w="1872" w:type="dxa"/>
            <w:shd w:val="clear" w:color="auto" w:fill="auto"/>
          </w:tcPr>
          <w:p w14:paraId="5490B98E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Adres:</w:t>
            </w:r>
          </w:p>
        </w:tc>
        <w:tc>
          <w:tcPr>
            <w:tcW w:w="6492" w:type="dxa"/>
            <w:shd w:val="clear" w:color="auto" w:fill="auto"/>
          </w:tcPr>
          <w:p w14:paraId="4F2B6782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B63FDF" w:rsidRPr="00B63FDF" w14:paraId="55DB88D1" w14:textId="77777777" w:rsidTr="00B63FDF">
        <w:tc>
          <w:tcPr>
            <w:tcW w:w="1872" w:type="dxa"/>
            <w:shd w:val="clear" w:color="auto" w:fill="auto"/>
          </w:tcPr>
          <w:p w14:paraId="50B33087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055981F7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B63FDF" w:rsidRPr="00B63FDF" w14:paraId="3D9FE9D1" w14:textId="77777777" w:rsidTr="00B63FDF">
        <w:tc>
          <w:tcPr>
            <w:tcW w:w="1872" w:type="dxa"/>
            <w:shd w:val="clear" w:color="auto" w:fill="auto"/>
          </w:tcPr>
          <w:p w14:paraId="621C9A95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</w:p>
        </w:tc>
        <w:tc>
          <w:tcPr>
            <w:tcW w:w="6492" w:type="dxa"/>
            <w:shd w:val="clear" w:color="auto" w:fill="auto"/>
          </w:tcPr>
          <w:p w14:paraId="7E632C1A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3AD9C0E1" w14:textId="77777777" w:rsidR="00B63FDF" w:rsidRPr="00B63FDF" w:rsidRDefault="00B63FDF" w:rsidP="00B63FDF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B63FDF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4EC95C4B" w14:textId="77777777" w:rsidR="00B63FDF" w:rsidRPr="00B63FDF" w:rsidRDefault="00B63FDF" w:rsidP="00B63FDF">
      <w:pPr>
        <w:spacing w:after="0"/>
        <w:rPr>
          <w:rFonts w:asciiTheme="majorHAnsi" w:hAnsiTheme="majorHAnsi" w:cs="Arial"/>
          <w:b/>
          <w:bCs/>
          <w:iCs/>
          <w:szCs w:val="20"/>
        </w:rPr>
      </w:pPr>
      <w:r w:rsidRPr="00B63FDF">
        <w:rPr>
          <w:rFonts w:asciiTheme="majorHAnsi" w:hAnsiTheme="majorHAnsi" w:cs="Arial"/>
          <w:b/>
          <w:bCs/>
          <w:iCs/>
          <w:szCs w:val="20"/>
        </w:rPr>
        <w:t xml:space="preserve">Niniejszym oświadczam/y, że: </w:t>
      </w:r>
    </w:p>
    <w:p w14:paraId="1DE679F2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Posiadam/y uprawnienia do wykonywania działalności i czynności objętych przedmiotem zamówienia, jeżeli ustawy nakładają obowiązek posiadania takich uprawnień;</w:t>
      </w:r>
    </w:p>
    <w:p w14:paraId="2DE10471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lastRenderedPageBreak/>
        <w:t xml:space="preserve">Posiadam/y niezbędną wiedzę i doświadczenie oraz dysponuję/emy potencjałem technicznym i osobami zdolnymi do wykonania zamówienia; </w:t>
      </w:r>
    </w:p>
    <w:p w14:paraId="2C74407D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 xml:space="preserve">Znajduję/my się w sytuacji ekonomicznej i finansowej zapewniającej wykonanie zamówienia; </w:t>
      </w:r>
    </w:p>
    <w:p w14:paraId="02DAC24C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Spełniam/y inne wymagania określone w zapytaniu ofertowym.</w:t>
      </w:r>
    </w:p>
    <w:p w14:paraId="1D5C8AA5" w14:textId="77777777" w:rsidR="00B63FDF" w:rsidRPr="00B63FDF" w:rsidRDefault="00B63FDF" w:rsidP="00B63FDF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023F95CB" w14:textId="6D70757A" w:rsidR="00B63FDF" w:rsidRPr="00B63FDF" w:rsidRDefault="00B63FDF" w:rsidP="00B63FD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B63FDF">
        <w:rPr>
          <w:rFonts w:asciiTheme="majorHAnsi" w:hAnsiTheme="majorHAnsi" w:cs="Arial"/>
          <w:iCs/>
          <w:szCs w:val="20"/>
        </w:rPr>
        <w:t>……</w:t>
      </w:r>
      <w:r>
        <w:rPr>
          <w:rFonts w:asciiTheme="majorHAnsi" w:hAnsiTheme="majorHAnsi" w:cs="Arial"/>
          <w:iCs/>
          <w:szCs w:val="20"/>
        </w:rPr>
        <w:t>…………</w:t>
      </w:r>
      <w:r w:rsidRPr="00B63FDF">
        <w:rPr>
          <w:rFonts w:asciiTheme="majorHAnsi" w:hAnsiTheme="majorHAnsi" w:cs="Arial"/>
          <w:iCs/>
          <w:szCs w:val="20"/>
        </w:rPr>
        <w:t>……………………………………………</w:t>
      </w:r>
    </w:p>
    <w:p w14:paraId="5C62398D" w14:textId="77777777" w:rsidR="00B63FDF" w:rsidRPr="00B63FDF" w:rsidRDefault="00B63FDF" w:rsidP="00B63FD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F46C7E4" w14:textId="77777777" w:rsidR="00B63FDF" w:rsidRPr="00B63FDF" w:rsidRDefault="00B63FDF" w:rsidP="00B63FDF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  <w:lang w:val="en-US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0674895F" w14:textId="6CC2992E" w:rsidR="003123AC" w:rsidRPr="0099379C" w:rsidRDefault="0099379C" w:rsidP="0099379C">
      <w:r>
        <w:t>.</w:t>
      </w:r>
      <w:r w:rsidR="003123AC" w:rsidRPr="0099379C">
        <w:t xml:space="preserve"> </w:t>
      </w:r>
    </w:p>
    <w:sectPr w:rsidR="003123AC" w:rsidRPr="0099379C" w:rsidSect="009937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7B15A8" w14:textId="77777777" w:rsidR="00AA27A4" w:rsidRDefault="00AA27A4" w:rsidP="006747BD">
      <w:pPr>
        <w:spacing w:after="0" w:line="240" w:lineRule="auto"/>
      </w:pPr>
      <w:r>
        <w:separator/>
      </w:r>
    </w:p>
  </w:endnote>
  <w:endnote w:type="continuationSeparator" w:id="0">
    <w:p w14:paraId="47C7AA87" w14:textId="77777777" w:rsidR="00AA27A4" w:rsidRDefault="00AA27A4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40DB6" w14:textId="77777777" w:rsidR="008643CB" w:rsidRDefault="008643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606AD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FFAFBE2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A9DC931" w14:textId="29D0EE2E" w:rsidR="00A4666C" w:rsidRDefault="00A4666C" w:rsidP="00A4666C">
                          <w:pPr>
                            <w:pStyle w:val="LukStopka-adres"/>
                          </w:pPr>
                          <w:r>
                            <w:t xml:space="preserve">E-mail: </w:t>
                          </w:r>
                          <w:r w:rsidR="008643CB" w:rsidRPr="008643CB">
                            <w:t xml:space="preserve">biuro@port.lukasiewicz.gov.pl </w:t>
                          </w:r>
                          <w:r>
                            <w:t xml:space="preserve">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8643CB" w:rsidRPr="008643CB">
                            <w:t>386585168</w:t>
                          </w:r>
                        </w:p>
                        <w:p w14:paraId="123C5091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2F62161C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8643CB" w:rsidRPr="008643C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8C606AD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FFAFBE2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A9DC931" w14:textId="29D0EE2E" w:rsidR="00A4666C" w:rsidRDefault="00A4666C" w:rsidP="00A4666C">
                    <w:pPr>
                      <w:pStyle w:val="LukStopka-adres"/>
                    </w:pPr>
                    <w:r>
                      <w:t xml:space="preserve">E-mail: </w:t>
                    </w:r>
                    <w:r w:rsidR="008643CB" w:rsidRPr="008643CB">
                      <w:t xml:space="preserve">biuro@port.lukasiewicz.gov.pl </w:t>
                    </w:r>
                    <w:r>
                      <w:t xml:space="preserve">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8643CB" w:rsidRPr="008643CB">
                      <w:t>386585168</w:t>
                    </w:r>
                  </w:p>
                  <w:p w14:paraId="123C5091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2F62161C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8643CB" w:rsidRPr="008643C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285B4" w14:textId="77777777" w:rsidR="00AA27A4" w:rsidRDefault="00AA27A4" w:rsidP="006747BD">
      <w:pPr>
        <w:spacing w:after="0" w:line="240" w:lineRule="auto"/>
      </w:pPr>
      <w:r>
        <w:separator/>
      </w:r>
    </w:p>
  </w:footnote>
  <w:footnote w:type="continuationSeparator" w:id="0">
    <w:p w14:paraId="6C4A068F" w14:textId="77777777" w:rsidR="00AA27A4" w:rsidRDefault="00AA27A4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2363D" w14:textId="77777777" w:rsidR="008643CB" w:rsidRDefault="008643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3C6E76" w14:textId="77777777" w:rsidR="008643CB" w:rsidRDefault="008643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8D8631E"/>
    <w:multiLevelType w:val="hybridMultilevel"/>
    <w:tmpl w:val="00785870"/>
    <w:lvl w:ilvl="0" w:tplc="2C0041D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12A6"/>
    <w:rsid w:val="000153F1"/>
    <w:rsid w:val="00057885"/>
    <w:rsid w:val="00070438"/>
    <w:rsid w:val="00077647"/>
    <w:rsid w:val="000A2244"/>
    <w:rsid w:val="000D2F0F"/>
    <w:rsid w:val="0012168E"/>
    <w:rsid w:val="00134929"/>
    <w:rsid w:val="001A0BD2"/>
    <w:rsid w:val="00231524"/>
    <w:rsid w:val="002C5CFA"/>
    <w:rsid w:val="002D48BE"/>
    <w:rsid w:val="002F4540"/>
    <w:rsid w:val="002F4C7E"/>
    <w:rsid w:val="003123AC"/>
    <w:rsid w:val="00330821"/>
    <w:rsid w:val="003317CA"/>
    <w:rsid w:val="00335F9F"/>
    <w:rsid w:val="00346C00"/>
    <w:rsid w:val="00354A18"/>
    <w:rsid w:val="003D745E"/>
    <w:rsid w:val="003F4BA3"/>
    <w:rsid w:val="004F5805"/>
    <w:rsid w:val="00526CDD"/>
    <w:rsid w:val="005D102F"/>
    <w:rsid w:val="005D1495"/>
    <w:rsid w:val="005E65BB"/>
    <w:rsid w:val="00651302"/>
    <w:rsid w:val="00664A6D"/>
    <w:rsid w:val="006747BD"/>
    <w:rsid w:val="006919BD"/>
    <w:rsid w:val="006A455C"/>
    <w:rsid w:val="006D6DE5"/>
    <w:rsid w:val="006E5990"/>
    <w:rsid w:val="006F645A"/>
    <w:rsid w:val="007036A7"/>
    <w:rsid w:val="00764305"/>
    <w:rsid w:val="00791C1D"/>
    <w:rsid w:val="00796275"/>
    <w:rsid w:val="007A636B"/>
    <w:rsid w:val="007C242A"/>
    <w:rsid w:val="007F433F"/>
    <w:rsid w:val="00805DF6"/>
    <w:rsid w:val="00821F16"/>
    <w:rsid w:val="008368C0"/>
    <w:rsid w:val="0084396A"/>
    <w:rsid w:val="008442CF"/>
    <w:rsid w:val="008454AB"/>
    <w:rsid w:val="00854B7B"/>
    <w:rsid w:val="008643CB"/>
    <w:rsid w:val="00867DF6"/>
    <w:rsid w:val="00870674"/>
    <w:rsid w:val="008C1729"/>
    <w:rsid w:val="008C75DD"/>
    <w:rsid w:val="008F027B"/>
    <w:rsid w:val="008F0B16"/>
    <w:rsid w:val="008F209D"/>
    <w:rsid w:val="0099379C"/>
    <w:rsid w:val="009B4C94"/>
    <w:rsid w:val="009D4C4D"/>
    <w:rsid w:val="00A36F46"/>
    <w:rsid w:val="00A4666C"/>
    <w:rsid w:val="00A52C29"/>
    <w:rsid w:val="00A53554"/>
    <w:rsid w:val="00A7345D"/>
    <w:rsid w:val="00AA27A4"/>
    <w:rsid w:val="00B53447"/>
    <w:rsid w:val="00B61F8A"/>
    <w:rsid w:val="00B63FDF"/>
    <w:rsid w:val="00C736D5"/>
    <w:rsid w:val="00CD340D"/>
    <w:rsid w:val="00D005B3"/>
    <w:rsid w:val="00D06D36"/>
    <w:rsid w:val="00D144BB"/>
    <w:rsid w:val="00D40690"/>
    <w:rsid w:val="00DA52A1"/>
    <w:rsid w:val="00DC0170"/>
    <w:rsid w:val="00E16BA8"/>
    <w:rsid w:val="00ED7972"/>
    <w:rsid w:val="00EE493C"/>
    <w:rsid w:val="00F71F21"/>
    <w:rsid w:val="00FB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7EF-679E-43C6-83A5-682E7AD6A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15</TotalTime>
  <Pages>2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Katarzyna Gorzeja</cp:lastModifiedBy>
  <cp:revision>23</cp:revision>
  <cp:lastPrinted>2020-02-10T12:13:00Z</cp:lastPrinted>
  <dcterms:created xsi:type="dcterms:W3CDTF">2020-03-03T07:35:00Z</dcterms:created>
  <dcterms:modified xsi:type="dcterms:W3CDTF">2021-02-23T10:26:00Z</dcterms:modified>
</cp:coreProperties>
</file>