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B88DE" w14:textId="77777777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PO.2721.38.2021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77777777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>
        <w:rPr>
          <w:rFonts w:asciiTheme="majorHAnsi" w:hAnsiTheme="majorHAnsi"/>
          <w:szCs w:val="20"/>
        </w:rPr>
        <w:t xml:space="preserve">części zamiennych do aparatury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>
        <w:rPr>
          <w:rFonts w:asciiTheme="majorHAnsi" w:eastAsia="Calibri" w:hAnsiTheme="majorHAnsi" w:cs="Tahoma"/>
          <w:bCs/>
          <w:szCs w:val="20"/>
        </w:rPr>
        <w:t>30.03.2021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części zamiennych do aparatury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77777777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1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23DC571D" w14:textId="77777777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2</w:t>
      </w:r>
    </w:p>
    <w:p w14:paraId="5706BAF1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83E8D5D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52C1EC25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748D2C97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66F4A54C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52764BF8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F4D507F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7415E516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02EBF71F" w14:textId="77777777" w:rsidR="001B10B5" w:rsidRPr="00B97CFE" w:rsidRDefault="001B10B5" w:rsidP="001B10B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>CZĘŚĆ NR 3</w:t>
      </w:r>
    </w:p>
    <w:p w14:paraId="3174225A" w14:textId="77777777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4F56921D" w14:textId="77777777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473054F3" w14:textId="77777777" w:rsidR="001B10B5" w:rsidRPr="00B97CFE" w:rsidRDefault="001B10B5" w:rsidP="001B10B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240" w:lineRule="auto"/>
        <w:jc w:val="center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2437D621" w14:textId="77777777" w:rsidR="001B10B5" w:rsidRPr="00B97CFE" w:rsidRDefault="001B10B5" w:rsidP="001B10B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600" w:lineRule="auto"/>
        <w:jc w:val="center"/>
        <w:rPr>
          <w:rFonts w:asciiTheme="majorHAnsi" w:hAnsiTheme="majorHAnsi" w:cs="Tahoma"/>
          <w:bCs/>
          <w:sz w:val="16"/>
          <w:szCs w:val="16"/>
        </w:rPr>
      </w:pPr>
    </w:p>
    <w:p w14:paraId="0D1E8064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lastRenderedPageBreak/>
        <w:t>Podatek VAT:………… zł,</w:t>
      </w:r>
    </w:p>
    <w:p w14:paraId="66302BFB" w14:textId="77777777" w:rsidR="001B10B5" w:rsidRPr="00B97CFE" w:rsidRDefault="001B10B5" w:rsidP="001B10B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1142A1A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77777777" w:rsidR="001B10B5" w:rsidRPr="00B97CFE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lastRenderedPageBreak/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0</TotalTime>
  <Pages>4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2</cp:revision>
  <cp:lastPrinted>2020-02-10T12:13:00Z</cp:lastPrinted>
  <dcterms:created xsi:type="dcterms:W3CDTF">2021-03-30T09:45:00Z</dcterms:created>
  <dcterms:modified xsi:type="dcterms:W3CDTF">2021-03-30T09:45:00Z</dcterms:modified>
</cp:coreProperties>
</file>