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759E934A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7036A7" w:rsidRPr="007036A7">
        <w:t>PO.2720.</w:t>
      </w:r>
      <w:r w:rsidR="00EA35E2">
        <w:t>1</w:t>
      </w:r>
      <w:r w:rsidR="00FF71BF">
        <w:t>31</w:t>
      </w:r>
      <w:r w:rsidR="007036A7" w:rsidRPr="007036A7">
        <w:t>.202</w:t>
      </w:r>
      <w:r w:rsidR="00B53447">
        <w:t>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709D7FC9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na dostawę </w:t>
      </w:r>
      <w:r w:rsidR="00FF71BF">
        <w:rPr>
          <w:rFonts w:asciiTheme="majorHAnsi" w:hAnsiTheme="majorHAnsi"/>
          <w:szCs w:val="20"/>
        </w:rPr>
        <w:t>części zamiennej do aparatury laboratoryjnej</w:t>
      </w:r>
      <w:r w:rsidR="00C3021B">
        <w:rPr>
          <w:rFonts w:asciiTheme="majorHAnsi" w:hAnsiTheme="majorHAnsi"/>
          <w:szCs w:val="20"/>
        </w:rPr>
        <w:t xml:space="preserve">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„New efficient deep-UV emitters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Posiadam/y niezbędną wiedzę i doświadczenie oraz dysponuję/emy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A455C"/>
    <w:rsid w:val="006D6DE5"/>
    <w:rsid w:val="006E5990"/>
    <w:rsid w:val="006F645A"/>
    <w:rsid w:val="007036A7"/>
    <w:rsid w:val="00764305"/>
    <w:rsid w:val="00791C1D"/>
    <w:rsid w:val="00796275"/>
    <w:rsid w:val="007A636B"/>
    <w:rsid w:val="007C242A"/>
    <w:rsid w:val="007F433F"/>
    <w:rsid w:val="00805DF6"/>
    <w:rsid w:val="00821F16"/>
    <w:rsid w:val="008368C0"/>
    <w:rsid w:val="0084396A"/>
    <w:rsid w:val="008442CF"/>
    <w:rsid w:val="00854B7B"/>
    <w:rsid w:val="008643CB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36F46"/>
    <w:rsid w:val="00A4666C"/>
    <w:rsid w:val="00A52C29"/>
    <w:rsid w:val="00A7345D"/>
    <w:rsid w:val="00AA27A4"/>
    <w:rsid w:val="00B53447"/>
    <w:rsid w:val="00B61F8A"/>
    <w:rsid w:val="00B63FDF"/>
    <w:rsid w:val="00C3021B"/>
    <w:rsid w:val="00C4360A"/>
    <w:rsid w:val="00C736D5"/>
    <w:rsid w:val="00CD340D"/>
    <w:rsid w:val="00D005B3"/>
    <w:rsid w:val="00D06D36"/>
    <w:rsid w:val="00D144BB"/>
    <w:rsid w:val="00D40690"/>
    <w:rsid w:val="00DA52A1"/>
    <w:rsid w:val="00DC0170"/>
    <w:rsid w:val="00EA35E2"/>
    <w:rsid w:val="00ED7972"/>
    <w:rsid w:val="00EE493C"/>
    <w:rsid w:val="00F71F21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13</TotalTime>
  <Pages>2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22</cp:revision>
  <cp:lastPrinted>2020-02-10T12:13:00Z</cp:lastPrinted>
  <dcterms:created xsi:type="dcterms:W3CDTF">2020-03-03T07:35:00Z</dcterms:created>
  <dcterms:modified xsi:type="dcterms:W3CDTF">2021-03-03T12:47:00Z</dcterms:modified>
</cp:coreProperties>
</file>