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50A9" w14:textId="45913952" w:rsidR="00A52C07" w:rsidRDefault="00A3368A" w:rsidP="00A52C07">
      <w:pPr>
        <w:spacing w:after="0" w:line="240" w:lineRule="auto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</w:t>
      </w:r>
      <w:r w:rsidR="00A52C07">
        <w:rPr>
          <w:rFonts w:asciiTheme="majorHAnsi" w:hAnsiTheme="majorHAnsi"/>
          <w:szCs w:val="20"/>
        </w:rPr>
        <w:t xml:space="preserve">     </w:t>
      </w:r>
      <w:r w:rsidR="00A52C07" w:rsidRPr="00DD4360">
        <w:t>PO.2721.</w:t>
      </w:r>
      <w:r w:rsidR="00012757">
        <w:t>6</w:t>
      </w:r>
      <w:r w:rsidR="00A52C07" w:rsidRPr="00DD4360">
        <w:t>8.2021</w:t>
      </w:r>
    </w:p>
    <w:p w14:paraId="484B2F72" w14:textId="77777777" w:rsidR="00A52C07" w:rsidRPr="00B63FDF" w:rsidRDefault="00A52C07" w:rsidP="00A52C0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07681045" w14:textId="77777777" w:rsidR="00A52C07" w:rsidRPr="00B63FDF" w:rsidRDefault="00A52C07" w:rsidP="00A52C0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3E44D11A" w14:textId="3CFDDBE2" w:rsidR="00A52C07" w:rsidRDefault="00A52C07" w:rsidP="00A52C07">
      <w:pPr>
        <w:suppressAutoHyphens/>
        <w:rPr>
          <w:rFonts w:asciiTheme="majorHAnsi" w:eastAsia="Calibri" w:hAnsiTheme="majorHAnsi" w:cs="Tahoma"/>
          <w:szCs w:val="20"/>
        </w:rPr>
      </w:pPr>
    </w:p>
    <w:p w14:paraId="71E932EF" w14:textId="77777777" w:rsidR="00012757" w:rsidRPr="00B63FDF" w:rsidRDefault="00012757" w:rsidP="00A52C07">
      <w:pPr>
        <w:suppressAutoHyphens/>
        <w:rPr>
          <w:rFonts w:asciiTheme="majorHAnsi" w:eastAsia="Calibri" w:hAnsiTheme="majorHAnsi" w:cs="Tahoma"/>
          <w:szCs w:val="20"/>
        </w:rPr>
      </w:pPr>
    </w:p>
    <w:p w14:paraId="7116A876" w14:textId="77777777" w:rsidR="00A52C07" w:rsidRPr="00B63FDF" w:rsidRDefault="00A52C07" w:rsidP="00A52C0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0D49A4CA" w14:textId="77777777" w:rsidR="00A52C07" w:rsidRPr="00B63FDF" w:rsidRDefault="00A52C07" w:rsidP="00A52C07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5D439ED7" w14:textId="77777777" w:rsidR="00A52C07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631868F" w14:textId="77777777" w:rsidR="00A52C07" w:rsidRPr="00B63FDF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503D75E" w14:textId="48504408" w:rsidR="00A52C07" w:rsidRPr="00B63FDF" w:rsidRDefault="00A52C07" w:rsidP="00A52C07">
      <w:pPr>
        <w:spacing w:after="0"/>
        <w:rPr>
          <w:rFonts w:asciiTheme="majorHAnsi" w:hAnsiTheme="majorHAnsi"/>
          <w:szCs w:val="20"/>
        </w:rPr>
      </w:pPr>
      <w:r w:rsidRPr="00DD4360">
        <w:rPr>
          <w:rFonts w:asciiTheme="majorHAnsi" w:hAnsiTheme="majorHAnsi"/>
          <w:szCs w:val="20"/>
        </w:rPr>
        <w:t xml:space="preserve">na dostawę </w:t>
      </w:r>
      <w:r w:rsidR="00012757">
        <w:rPr>
          <w:rFonts w:asciiTheme="majorHAnsi" w:hAnsiTheme="majorHAnsi"/>
          <w:szCs w:val="20"/>
        </w:rPr>
        <w:t>materiały zużywalne</w:t>
      </w:r>
      <w:r w:rsidRPr="00DD4360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DD4360">
        <w:rPr>
          <w:rFonts w:asciiTheme="majorHAnsi" w:hAnsiTheme="majorHAnsi"/>
          <w:b/>
          <w:bCs/>
          <w:szCs w:val="20"/>
        </w:rPr>
        <w:t xml:space="preserve">„Wytwarzanie warstw </w:t>
      </w:r>
      <w:proofErr w:type="spellStart"/>
      <w:r w:rsidRPr="00DD4360">
        <w:rPr>
          <w:rFonts w:asciiTheme="majorHAnsi" w:hAnsiTheme="majorHAnsi"/>
          <w:b/>
          <w:bCs/>
          <w:szCs w:val="20"/>
        </w:rPr>
        <w:t>grafenowych</w:t>
      </w:r>
      <w:proofErr w:type="spellEnd"/>
      <w:r w:rsidRPr="00DD4360">
        <w:rPr>
          <w:rFonts w:asciiTheme="majorHAnsi" w:hAnsiTheme="majorHAnsi"/>
          <w:b/>
          <w:bCs/>
          <w:szCs w:val="20"/>
        </w:rPr>
        <w:t xml:space="preserve"> na przewodach miedzianych do zastosowań w elektronice”.</w:t>
      </w:r>
    </w:p>
    <w:p w14:paraId="6F6A0C8F" w14:textId="77777777" w:rsidR="00A52C07" w:rsidRPr="00B63FDF" w:rsidRDefault="00A52C07" w:rsidP="00A52C07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2C07" w:rsidRPr="00B63FDF" w14:paraId="0BA18EAD" w14:textId="77777777" w:rsidTr="00241C86">
        <w:trPr>
          <w:trHeight w:val="221"/>
        </w:trPr>
        <w:tc>
          <w:tcPr>
            <w:tcW w:w="3829" w:type="dxa"/>
          </w:tcPr>
          <w:p w14:paraId="5270BADE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49BDA64C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2C07" w:rsidRPr="00B63FDF" w14:paraId="26E1459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4FEB26E3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B3FBA78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B369974" w14:textId="77777777" w:rsidR="00A52C07" w:rsidRPr="00B63FDF" w:rsidRDefault="00A52C07" w:rsidP="00A52C07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68A9BF72" w14:textId="77777777" w:rsidR="00A52C07" w:rsidRPr="00B63FDF" w:rsidRDefault="00A52C07" w:rsidP="00A52C07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A52C07" w:rsidRPr="00B63FDF" w14:paraId="0BE2190F" w14:textId="77777777" w:rsidTr="00241C86">
        <w:tc>
          <w:tcPr>
            <w:tcW w:w="1872" w:type="dxa"/>
            <w:shd w:val="clear" w:color="auto" w:fill="auto"/>
          </w:tcPr>
          <w:p w14:paraId="53225D1E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85B2688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3A3BC9D" w14:textId="77777777" w:rsidTr="00241C86">
        <w:tc>
          <w:tcPr>
            <w:tcW w:w="1872" w:type="dxa"/>
            <w:shd w:val="clear" w:color="auto" w:fill="auto"/>
          </w:tcPr>
          <w:p w14:paraId="7BE80C44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102B994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0443FCD" w14:textId="77777777" w:rsidTr="00241C86">
        <w:tc>
          <w:tcPr>
            <w:tcW w:w="1872" w:type="dxa"/>
            <w:shd w:val="clear" w:color="auto" w:fill="auto"/>
          </w:tcPr>
          <w:p w14:paraId="6B87B6F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083EDB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2BAC876F" w14:textId="77777777" w:rsidTr="00241C86">
        <w:tc>
          <w:tcPr>
            <w:tcW w:w="1872" w:type="dxa"/>
            <w:shd w:val="clear" w:color="auto" w:fill="auto"/>
          </w:tcPr>
          <w:p w14:paraId="05509B01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0572ED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4D46FF1" w14:textId="77777777" w:rsidR="00A52C07" w:rsidRPr="00B63FDF" w:rsidRDefault="00A52C07" w:rsidP="00A52C07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D71E68" w14:textId="77777777" w:rsidR="00A52C07" w:rsidRPr="00B63FDF" w:rsidRDefault="00A52C07" w:rsidP="00A52C07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3BB65BEA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5DF0FB92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00EFE889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EB870BE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54C9D981" w14:textId="77777777" w:rsidR="00A52C07" w:rsidRPr="00B63FDF" w:rsidRDefault="00A52C07" w:rsidP="00A52C07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5EA9FCD8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3A55DDDC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0B2D1046" w14:textId="77777777" w:rsidR="00A52C07" w:rsidRPr="00B63FDF" w:rsidRDefault="00A52C07" w:rsidP="00A52C07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AD60E9E" w14:textId="77777777" w:rsidR="00A52C07" w:rsidRPr="0099379C" w:rsidRDefault="00A52C07" w:rsidP="00A52C07">
      <w:r>
        <w:t>.</w:t>
      </w:r>
      <w:r w:rsidRPr="0099379C">
        <w:t xml:space="preserve"> </w:t>
      </w:r>
    </w:p>
    <w:p w14:paraId="60FB9E49" w14:textId="77777777" w:rsidR="00A52C07" w:rsidRPr="000D0DFF" w:rsidRDefault="00A52C07" w:rsidP="00A52C07"/>
    <w:p w14:paraId="5047ACD9" w14:textId="7447D97A" w:rsidR="00791C1D" w:rsidRPr="00A52C07" w:rsidRDefault="00791C1D" w:rsidP="00A52C07"/>
    <w:sectPr w:rsidR="00791C1D" w:rsidRPr="00A52C07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3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4"/>
  </w:num>
  <w:num w:numId="21">
    <w:abstractNumId w:val="21"/>
  </w:num>
  <w:num w:numId="22">
    <w:abstractNumId w:val="25"/>
  </w:num>
  <w:num w:numId="23">
    <w:abstractNumId w:val="14"/>
  </w:num>
  <w:num w:numId="24">
    <w:abstractNumId w:val="12"/>
  </w:num>
  <w:num w:numId="25">
    <w:abstractNumId w:val="1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757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368A"/>
    <w:rsid w:val="00A36F46"/>
    <w:rsid w:val="00A4666C"/>
    <w:rsid w:val="00A52C07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2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2021-06-23T08:07:00Z</cp:lastPrinted>
  <dcterms:created xsi:type="dcterms:W3CDTF">2021-03-30T09:45:00Z</dcterms:created>
  <dcterms:modified xsi:type="dcterms:W3CDTF">2021-06-23T08:09:00Z</dcterms:modified>
</cp:coreProperties>
</file>