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5E57D77E" w:rsidR="001B10B5" w:rsidRPr="0075229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2295">
        <w:rPr>
          <w:rFonts w:asciiTheme="majorHAnsi" w:hAnsiTheme="majorHAnsi"/>
          <w:szCs w:val="20"/>
        </w:rPr>
        <w:t>PO.2721.</w:t>
      </w:r>
      <w:r w:rsidR="00752295" w:rsidRPr="00752295">
        <w:rPr>
          <w:rFonts w:asciiTheme="majorHAnsi" w:hAnsiTheme="majorHAnsi"/>
          <w:szCs w:val="20"/>
        </w:rPr>
        <w:t>85</w:t>
      </w:r>
      <w:r w:rsidRPr="00752295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752295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4505615C" w:rsidR="001B10B5" w:rsidRPr="00D94564" w:rsidRDefault="00EF7B6F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>N</w:t>
      </w:r>
      <w:r w:rsidR="001B10B5" w:rsidRPr="00D94564">
        <w:rPr>
          <w:rFonts w:asciiTheme="majorHAnsi" w:hAnsiTheme="majorHAnsi"/>
          <w:szCs w:val="20"/>
        </w:rPr>
        <w:t>a</w:t>
      </w:r>
      <w:r>
        <w:rPr>
          <w:rFonts w:asciiTheme="majorHAnsi" w:hAnsiTheme="majorHAnsi"/>
          <w:szCs w:val="20"/>
        </w:rPr>
        <w:t xml:space="preserve"> </w:t>
      </w:r>
      <w:r w:rsidRPr="00EF7B6F">
        <w:rPr>
          <w:rFonts w:asciiTheme="majorHAnsi" w:hAnsiTheme="majorHAnsi"/>
          <w:szCs w:val="20"/>
        </w:rPr>
        <w:t xml:space="preserve">badania w zakresie aktywacji prekursorów węgli aktywnych z wykorzystaniem technik mikrofalowych w skali laboratoryjnej </w:t>
      </w:r>
      <w:r w:rsidR="001B10B5"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="001B10B5" w:rsidRPr="00B97CFE">
        <w:rPr>
          <w:rFonts w:asciiTheme="majorHAnsi" w:hAnsiTheme="majorHAnsi"/>
          <w:b/>
          <w:szCs w:val="20"/>
        </w:rPr>
        <w:t>„</w:t>
      </w:r>
      <w:r w:rsidRPr="00EF7B6F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</w:t>
      </w:r>
      <w:r w:rsidR="001B10B5" w:rsidRPr="00B97CFE">
        <w:rPr>
          <w:rFonts w:asciiTheme="majorHAnsi" w:hAnsiTheme="majorHAnsi"/>
          <w:b/>
          <w:szCs w:val="20"/>
        </w:rPr>
        <w:t>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6C30D14A" w:rsidR="001B10B5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27D9F780" w14:textId="77777777" w:rsidR="00EF7B6F" w:rsidRPr="00A97AA2" w:rsidRDefault="00EF7B6F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</w:p>
    <w:p w14:paraId="38D706ED" w14:textId="7CB14B44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732FE9">
        <w:rPr>
          <w:rFonts w:asciiTheme="majorHAnsi" w:eastAsia="Calibri" w:hAnsiTheme="majorHAnsi" w:cs="Tahoma"/>
          <w:bCs/>
          <w:szCs w:val="20"/>
        </w:rPr>
        <w:t>05</w:t>
      </w:r>
      <w:r w:rsidR="00732FE9" w:rsidRPr="00732FE9">
        <w:rPr>
          <w:rFonts w:asciiTheme="majorHAnsi" w:eastAsia="Calibri" w:hAnsiTheme="majorHAnsi" w:cs="Tahoma"/>
          <w:bCs/>
          <w:szCs w:val="20"/>
        </w:rPr>
        <w:t>.08</w:t>
      </w:r>
      <w:r w:rsidRPr="00732FE9"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EF7B6F" w:rsidRPr="00EF7B6F">
        <w:rPr>
          <w:rFonts w:asciiTheme="majorHAnsi" w:hAnsiTheme="majorHAnsi"/>
          <w:szCs w:val="20"/>
        </w:rPr>
        <w:t xml:space="preserve">badania w zakresie aktywacji prekursorów węgli aktywnych z wykorzystaniem technik </w:t>
      </w:r>
      <w:r w:rsidR="00EF7B6F" w:rsidRPr="00EF7B6F">
        <w:rPr>
          <w:rFonts w:asciiTheme="majorHAnsi" w:hAnsiTheme="majorHAnsi"/>
          <w:szCs w:val="20"/>
        </w:rPr>
        <w:lastRenderedPageBreak/>
        <w:t xml:space="preserve">mikrofalowych w skali laboratoryjnej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>„</w:t>
      </w:r>
      <w:r w:rsidR="00EF7B6F" w:rsidRPr="00EF7B6F">
        <w:rPr>
          <w:rFonts w:asciiTheme="majorHAnsi" w:hAnsiTheme="majorHAnsi"/>
          <w:b/>
          <w:szCs w:val="20"/>
        </w:rPr>
        <w:t>Opracowanie technologii karbonizacji surowców organicznych przy wykorzystaniu technologii mikrofalowych do wdrożenia innowacyjnego procesu produkcji węgli aktywnych</w:t>
      </w:r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5C48CCE3" w:rsidR="001B10B5" w:rsidRPr="00EF7B6F" w:rsidRDefault="00EF7B6F" w:rsidP="00EF7B6F">
      <w:p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>……………..</w:t>
      </w:r>
      <w:r w:rsidR="001B10B5" w:rsidRPr="00EF7B6F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6C008D12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</w:t>
      </w:r>
      <w:r w:rsidR="00EF7B6F">
        <w:rPr>
          <w:rFonts w:asciiTheme="majorHAnsi" w:eastAsia="Calibri" w:hAnsiTheme="majorHAnsi" w:cs="Tahoma"/>
          <w:bCs/>
          <w:szCs w:val="20"/>
        </w:rPr>
        <w:t>realizacji</w:t>
      </w:r>
      <w:r w:rsidRPr="00B97CFE">
        <w:rPr>
          <w:rFonts w:asciiTheme="majorHAnsi" w:eastAsia="Calibri" w:hAnsiTheme="majorHAnsi" w:cs="Tahoma"/>
          <w:bCs/>
          <w:szCs w:val="20"/>
        </w:rPr>
        <w:t xml:space="preserve">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313D6263" w14:textId="77777777" w:rsidR="00EF7B6F" w:rsidRPr="00EF7B6F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 xml:space="preserve"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</w:t>
      </w:r>
      <w:r w:rsidRPr="00B97CFE">
        <w:rPr>
          <w:rFonts w:asciiTheme="majorHAnsi" w:hAnsiTheme="majorHAnsi" w:cs="Tahoma"/>
          <w:sz w:val="20"/>
          <w:szCs w:val="20"/>
        </w:rPr>
        <w:lastRenderedPageBreak/>
        <w:t xml:space="preserve">przedmiotu zamówienia będą prowadzić do powstania u Zamawiającego obowiązku podatkowego zgodnie z przepisami o podatku od towarów i usług, podane powyżej w pkt. 1 ceny są cenami netto: </w:t>
      </w:r>
    </w:p>
    <w:p w14:paraId="1AF44802" w14:textId="77777777" w:rsidR="00EF7B6F" w:rsidRPr="00EF7B6F" w:rsidRDefault="00EF7B6F" w:rsidP="00EF7B6F">
      <w:pPr>
        <w:pStyle w:val="Akapitzlist"/>
        <w:rPr>
          <w:rFonts w:asciiTheme="majorHAnsi" w:hAnsiTheme="majorHAnsi" w:cs="Tahoma"/>
          <w:sz w:val="20"/>
          <w:szCs w:val="20"/>
        </w:rPr>
      </w:pPr>
    </w:p>
    <w:p w14:paraId="1E83084A" w14:textId="6FF8A777" w:rsidR="001B10B5" w:rsidRPr="00B97CFE" w:rsidRDefault="001B10B5" w:rsidP="00EF7B6F">
      <w:pPr>
        <w:pStyle w:val="Akapitzlist"/>
        <w:suppressAutoHyphens/>
        <w:spacing w:after="0" w:line="240" w:lineRule="auto"/>
        <w:ind w:left="360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647E04B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  <w:r w:rsidRPr="008A519C">
        <w:rPr>
          <w:rFonts w:asciiTheme="majorHAnsi" w:eastAsia="Times New Roman" w:hAnsiTheme="majorHAnsi" w:cs="Arial"/>
          <w:sz w:val="18"/>
          <w:szCs w:val="18"/>
          <w:u w:val="single"/>
        </w:rPr>
        <w:t>Załączniki:</w:t>
      </w:r>
    </w:p>
    <w:p w14:paraId="5188AC7D" w14:textId="77777777" w:rsidR="001B10B5" w:rsidRPr="008A519C" w:rsidRDefault="001B10B5" w:rsidP="001B10B5">
      <w:pPr>
        <w:spacing w:after="0"/>
        <w:rPr>
          <w:rFonts w:asciiTheme="majorHAnsi" w:eastAsia="Times New Roman" w:hAnsiTheme="majorHAnsi" w:cs="Arial"/>
          <w:sz w:val="18"/>
          <w:szCs w:val="18"/>
          <w:u w:val="single"/>
        </w:rPr>
      </w:pPr>
    </w:p>
    <w:p w14:paraId="034E0B7C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641B3FE1" w14:textId="77777777" w:rsidR="001B10B5" w:rsidRPr="008A519C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046E7E8D" w14:textId="77777777" w:rsidR="001B10B5" w:rsidRPr="00507AC0" w:rsidRDefault="001B10B5" w:rsidP="001B10B5">
      <w:pPr>
        <w:numPr>
          <w:ilvl w:val="0"/>
          <w:numId w:val="22"/>
        </w:numPr>
        <w:spacing w:after="0" w:line="240" w:lineRule="auto"/>
        <w:ind w:left="714" w:hanging="357"/>
        <w:jc w:val="left"/>
        <w:rPr>
          <w:rFonts w:asciiTheme="majorHAnsi" w:eastAsia="Times New Roman" w:hAnsiTheme="majorHAnsi" w:cs="Arial"/>
          <w:sz w:val="18"/>
          <w:szCs w:val="18"/>
        </w:rPr>
      </w:pPr>
      <w:r w:rsidRPr="008A519C">
        <w:rPr>
          <w:rFonts w:asciiTheme="majorHAnsi" w:eastAsia="Times New Roman" w:hAnsiTheme="majorHAnsi" w:cs="Arial"/>
          <w:sz w:val="18"/>
          <w:szCs w:val="18"/>
        </w:rPr>
        <w:t>……………………………………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04A58E95" w:rsidR="002C5CFA" w:rsidRDefault="00732FE9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5E5BA193" wp14:editId="7C526E1F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F645A"/>
    <w:rsid w:val="00732FE9"/>
    <w:rsid w:val="00752295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  <w:rsid w:val="00E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16</TotalTime>
  <Pages>3</Pages>
  <Words>400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5</cp:revision>
  <cp:lastPrinted>2020-02-10T12:13:00Z</cp:lastPrinted>
  <dcterms:created xsi:type="dcterms:W3CDTF">2021-03-30T09:45:00Z</dcterms:created>
  <dcterms:modified xsi:type="dcterms:W3CDTF">2021-08-05T12:10:00Z</dcterms:modified>
</cp:coreProperties>
</file>