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619562D4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F1CC0">
        <w:rPr>
          <w:rFonts w:asciiTheme="majorHAnsi" w:hAnsiTheme="majorHAnsi"/>
          <w:szCs w:val="20"/>
        </w:rPr>
        <w:t>165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32101DA9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</w:t>
      </w:r>
      <w:r w:rsidR="00230D4A" w:rsidRPr="00230D4A">
        <w:rPr>
          <w:rFonts w:asciiTheme="majorHAnsi" w:hAnsiTheme="majorHAnsi"/>
          <w:szCs w:val="20"/>
        </w:rPr>
        <w:t xml:space="preserve">zakup materiałów zużywalnych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="00230D4A" w:rsidRPr="00230D4A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aktywnych. Nr RPDS.01.02.01-02-0062/20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345BB32A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>
        <w:rPr>
          <w:rFonts w:asciiTheme="majorHAnsi" w:eastAsia="Calibri" w:hAnsiTheme="majorHAnsi" w:cs="Tahoma"/>
          <w:bCs/>
          <w:szCs w:val="20"/>
        </w:rPr>
        <w:t>30.</w:t>
      </w:r>
      <w:r w:rsidR="00CF1CC0">
        <w:rPr>
          <w:rFonts w:asciiTheme="majorHAnsi" w:eastAsia="Calibri" w:hAnsiTheme="majorHAnsi" w:cs="Tahoma"/>
          <w:bCs/>
          <w:szCs w:val="20"/>
        </w:rPr>
        <w:t>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230D4A" w:rsidRPr="00230D4A">
        <w:rPr>
          <w:rFonts w:asciiTheme="majorHAnsi" w:hAnsiTheme="majorHAnsi"/>
          <w:szCs w:val="20"/>
        </w:rPr>
        <w:t xml:space="preserve">zakup materiałów zużywalnych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r w:rsidR="00230D4A" w:rsidRPr="00230D4A">
        <w:rPr>
          <w:rFonts w:asciiTheme="majorHAnsi" w:hAnsiTheme="majorHAnsi"/>
          <w:b/>
          <w:szCs w:val="20"/>
        </w:rPr>
        <w:t xml:space="preserve">Opracowanie technologii karbonizacji surowców organicznych przy wykorzystaniu technologii mikrofalowych do wdrożenia innowacyjnego procesu </w:t>
      </w:r>
      <w:r w:rsidR="00230D4A" w:rsidRPr="00230D4A">
        <w:rPr>
          <w:rFonts w:asciiTheme="majorHAnsi" w:hAnsiTheme="majorHAnsi"/>
          <w:b/>
          <w:szCs w:val="20"/>
        </w:rPr>
        <w:lastRenderedPageBreak/>
        <w:t>produkcji węgli aktywnych. Nr RPDS.01.02.01-02-0062/20</w:t>
      </w:r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B061FF4" w14:textId="60C1FB29" w:rsidR="001B10B5" w:rsidRPr="008F299F" w:rsidRDefault="001B10B5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1</w:t>
      </w:r>
    </w:p>
    <w:p w14:paraId="0CCD4B8F" w14:textId="77777777" w:rsidR="008F299F" w:rsidRPr="00B97CFE" w:rsidRDefault="008F299F" w:rsidP="008F299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8F299F" w14:paraId="11B444AF" w14:textId="77777777" w:rsidTr="008F299F">
        <w:tc>
          <w:tcPr>
            <w:tcW w:w="1630" w:type="dxa"/>
          </w:tcPr>
          <w:p w14:paraId="73673D4B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5AA752E4" w14:textId="51F70506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023DD5A" w14:textId="70144A45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5AEFAE72" w14:textId="4ECC51E5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380422B5" w14:textId="4A6EB39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8F299F" w14:paraId="3977BD3E" w14:textId="77777777" w:rsidTr="008F299F">
        <w:tc>
          <w:tcPr>
            <w:tcW w:w="1630" w:type="dxa"/>
          </w:tcPr>
          <w:p w14:paraId="4BBBB9A0" w14:textId="12A29DBE" w:rsidR="008F299F" w:rsidRPr="008F299F" w:rsidRDefault="008F299F" w:rsidP="008F299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Stoliki na próbki</w:t>
            </w:r>
          </w:p>
        </w:tc>
        <w:tc>
          <w:tcPr>
            <w:tcW w:w="1630" w:type="dxa"/>
          </w:tcPr>
          <w:p w14:paraId="7BCD16F9" w14:textId="794F0D7D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05F74539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A274B6F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085D636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23DC571D" w14:textId="77777777" w:rsidR="001B10B5" w:rsidRPr="00B97CFE" w:rsidRDefault="001B10B5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2</w:t>
      </w:r>
    </w:p>
    <w:p w14:paraId="5706BAF1" w14:textId="002521B5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8F299F" w14:paraId="52862561" w14:textId="77777777" w:rsidTr="00714482">
        <w:tc>
          <w:tcPr>
            <w:tcW w:w="1630" w:type="dxa"/>
          </w:tcPr>
          <w:p w14:paraId="0896CB46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1C00EAE3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A3FD19E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2D597B5B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5CDE2D8B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8F299F" w14:paraId="38EDA807" w14:textId="77777777" w:rsidTr="00714482">
        <w:tc>
          <w:tcPr>
            <w:tcW w:w="1630" w:type="dxa"/>
          </w:tcPr>
          <w:p w14:paraId="7F54EC0D" w14:textId="1874F4A4" w:rsidR="008F299F" w:rsidRPr="008F299F" w:rsidRDefault="008F299F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8F299F">
              <w:rPr>
                <w:rFonts w:ascii="Calibri" w:hAnsi="Calibri" w:cs="Calibri"/>
                <w:color w:val="000000"/>
                <w:spacing w:val="0"/>
                <w:sz w:val="22"/>
              </w:rPr>
              <w:t xml:space="preserve">Pęseta </w:t>
            </w:r>
            <w:proofErr w:type="spellStart"/>
            <w:r w:rsidRPr="008F299F">
              <w:rPr>
                <w:rFonts w:ascii="Calibri" w:hAnsi="Calibri" w:cs="Calibri"/>
                <w:color w:val="000000"/>
                <w:spacing w:val="0"/>
                <w:sz w:val="22"/>
              </w:rPr>
              <w:t>Dumont</w:t>
            </w:r>
            <w:proofErr w:type="spellEnd"/>
            <w:r w:rsidRPr="008F299F">
              <w:rPr>
                <w:rFonts w:ascii="Calibri" w:hAnsi="Calibri" w:cs="Calibri"/>
                <w:color w:val="000000"/>
                <w:spacing w:val="0"/>
                <w:sz w:val="22"/>
              </w:rPr>
              <w:t>, typ N1</w:t>
            </w:r>
          </w:p>
        </w:tc>
        <w:tc>
          <w:tcPr>
            <w:tcW w:w="1630" w:type="dxa"/>
          </w:tcPr>
          <w:p w14:paraId="793D069C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77F0AB8D" w14:textId="1228C54D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10</w:t>
            </w:r>
          </w:p>
        </w:tc>
        <w:tc>
          <w:tcPr>
            <w:tcW w:w="1631" w:type="dxa"/>
          </w:tcPr>
          <w:p w14:paraId="66F231BD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46B00B0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480668C2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8F299F" w14:paraId="26687E2F" w14:textId="77777777" w:rsidTr="00714482">
        <w:tc>
          <w:tcPr>
            <w:tcW w:w="1630" w:type="dxa"/>
          </w:tcPr>
          <w:p w14:paraId="3E583AB2" w14:textId="6F21A8A1" w:rsidR="008F299F" w:rsidRDefault="008F299F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8F299F">
              <w:rPr>
                <w:rFonts w:ascii="Calibri" w:hAnsi="Calibri" w:cs="Calibri"/>
                <w:color w:val="000000"/>
                <w:sz w:val="22"/>
              </w:rPr>
              <w:t xml:space="preserve">Pęseta </w:t>
            </w:r>
            <w:proofErr w:type="spellStart"/>
            <w:r w:rsidRPr="008F299F">
              <w:rPr>
                <w:rFonts w:ascii="Calibri" w:hAnsi="Calibri" w:cs="Calibri"/>
                <w:color w:val="000000"/>
                <w:sz w:val="22"/>
              </w:rPr>
              <w:t>Dumont</w:t>
            </w:r>
            <w:proofErr w:type="spellEnd"/>
            <w:r w:rsidRPr="008F299F">
              <w:rPr>
                <w:rFonts w:ascii="Calibri" w:hAnsi="Calibri" w:cs="Calibri"/>
                <w:color w:val="000000"/>
                <w:sz w:val="22"/>
              </w:rPr>
              <w:t>, typ N7</w:t>
            </w:r>
          </w:p>
        </w:tc>
        <w:tc>
          <w:tcPr>
            <w:tcW w:w="1630" w:type="dxa"/>
          </w:tcPr>
          <w:p w14:paraId="6254049D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59D0998D" w14:textId="144E4A06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10</w:t>
            </w:r>
          </w:p>
        </w:tc>
        <w:tc>
          <w:tcPr>
            <w:tcW w:w="1631" w:type="dxa"/>
          </w:tcPr>
          <w:p w14:paraId="329F9CBA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04C51A1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AE460F5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492245" w14:paraId="0ACE3CFA" w14:textId="77777777" w:rsidTr="00E4716D">
        <w:tc>
          <w:tcPr>
            <w:tcW w:w="4891" w:type="dxa"/>
            <w:gridSpan w:val="3"/>
          </w:tcPr>
          <w:p w14:paraId="2D3F15F1" w14:textId="437C5192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za część 2</w:t>
            </w:r>
          </w:p>
        </w:tc>
        <w:tc>
          <w:tcPr>
            <w:tcW w:w="1631" w:type="dxa"/>
          </w:tcPr>
          <w:p w14:paraId="683986DB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1F76444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B8AD840" w14:textId="77777777" w:rsidR="008F299F" w:rsidRDefault="008F299F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02EBF71F" w14:textId="0A41E428" w:rsidR="001B10B5" w:rsidRDefault="001B10B5" w:rsidP="003B5F5F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>CZĘŚĆ NR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957587" w14:paraId="73E77473" w14:textId="77777777" w:rsidTr="00714482">
        <w:tc>
          <w:tcPr>
            <w:tcW w:w="1630" w:type="dxa"/>
          </w:tcPr>
          <w:p w14:paraId="688055EE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1E6D7962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8D669FC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04ACCA08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73CF5471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957587" w14:paraId="382A3657" w14:textId="77777777" w:rsidTr="00714482">
        <w:tc>
          <w:tcPr>
            <w:tcW w:w="1630" w:type="dxa"/>
          </w:tcPr>
          <w:p w14:paraId="116B544B" w14:textId="31448DBE" w:rsidR="00957587" w:rsidRPr="008F299F" w:rsidRDefault="00957587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957587">
              <w:rPr>
                <w:rFonts w:ascii="Calibri" w:hAnsi="Calibri" w:cs="Calibri"/>
                <w:color w:val="000000"/>
                <w:sz w:val="22"/>
              </w:rPr>
              <w:t xml:space="preserve">Chusteczki – </w:t>
            </w:r>
            <w:proofErr w:type="spellStart"/>
            <w:r w:rsidRPr="00957587">
              <w:rPr>
                <w:rFonts w:ascii="Calibri" w:hAnsi="Calibri" w:cs="Calibri"/>
                <w:color w:val="000000"/>
                <w:sz w:val="22"/>
              </w:rPr>
              <w:t>Kimwipes</w:t>
            </w:r>
            <w:proofErr w:type="spellEnd"/>
          </w:p>
        </w:tc>
        <w:tc>
          <w:tcPr>
            <w:tcW w:w="1630" w:type="dxa"/>
          </w:tcPr>
          <w:p w14:paraId="5D8D861B" w14:textId="14D46F25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12</w:t>
            </w:r>
          </w:p>
        </w:tc>
        <w:tc>
          <w:tcPr>
            <w:tcW w:w="1631" w:type="dxa"/>
          </w:tcPr>
          <w:p w14:paraId="195E90E1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BE8BDC3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AC4BA42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1CDA8B68" w14:textId="14F88383" w:rsidR="00957587" w:rsidRDefault="00957587" w:rsidP="00957587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1CDA05EB" w14:textId="7321CD3A" w:rsidR="003B5F5F" w:rsidRDefault="003B5F5F" w:rsidP="00957587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72CB277F" w14:textId="77777777" w:rsidR="003B5F5F" w:rsidRDefault="003B5F5F" w:rsidP="00957587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4FBA0C77" w14:textId="0786D12F" w:rsidR="00492245" w:rsidRPr="00492245" w:rsidRDefault="00492245" w:rsidP="003B5F5F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>
        <w:rPr>
          <w:rFonts w:asciiTheme="majorHAnsi" w:hAnsiTheme="majorHAnsi" w:cs="Tahoma"/>
          <w:b/>
          <w:szCs w:val="20"/>
        </w:rPr>
        <w:t>CZĘŚĆ NR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492245" w14:paraId="4750E528" w14:textId="77777777" w:rsidTr="00714482">
        <w:tc>
          <w:tcPr>
            <w:tcW w:w="1630" w:type="dxa"/>
          </w:tcPr>
          <w:p w14:paraId="53A03577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4430043A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011EF16D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1B209999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4CB1427F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492245" w14:paraId="17907521" w14:textId="77777777" w:rsidTr="00714482">
        <w:tc>
          <w:tcPr>
            <w:tcW w:w="1630" w:type="dxa"/>
          </w:tcPr>
          <w:p w14:paraId="0573F79E" w14:textId="78F31315" w:rsidR="00492245" w:rsidRPr="008F299F" w:rsidRDefault="00492245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492245">
              <w:rPr>
                <w:rFonts w:ascii="Calibri" w:hAnsi="Calibri" w:cs="Calibri"/>
                <w:color w:val="000000"/>
                <w:sz w:val="22"/>
              </w:rPr>
              <w:t>Taśma węglowa</w:t>
            </w:r>
          </w:p>
        </w:tc>
        <w:tc>
          <w:tcPr>
            <w:tcW w:w="1630" w:type="dxa"/>
          </w:tcPr>
          <w:p w14:paraId="4CEF11D5" w14:textId="0A4DA2C3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0A8C0361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86A6267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44DCBCD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5350BEE4" w14:textId="77777777" w:rsidR="00936D34" w:rsidRPr="00936D34" w:rsidRDefault="00936D34" w:rsidP="00936D34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p w14:paraId="403E7F9E" w14:textId="77777777" w:rsidR="00936D34" w:rsidRPr="00936D34" w:rsidRDefault="00936D34" w:rsidP="00936D34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p w14:paraId="3CAE926E" w14:textId="3A8CE892" w:rsidR="00936D34" w:rsidRPr="008F299F" w:rsidRDefault="00936D34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 xml:space="preserve">CZĘŚĆ NR </w:t>
      </w:r>
      <w:r>
        <w:rPr>
          <w:rFonts w:asciiTheme="majorHAnsi" w:eastAsia="Times New Roman" w:hAnsiTheme="majorHAnsi"/>
          <w:b/>
          <w:bCs/>
          <w:szCs w:val="20"/>
        </w:rPr>
        <w:t>5</w:t>
      </w:r>
    </w:p>
    <w:p w14:paraId="103455C3" w14:textId="77777777" w:rsidR="00936D34" w:rsidRPr="00B97CFE" w:rsidRDefault="00936D34" w:rsidP="00936D34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936D34" w14:paraId="5FF83259" w14:textId="77777777" w:rsidTr="00714482">
        <w:tc>
          <w:tcPr>
            <w:tcW w:w="1630" w:type="dxa"/>
          </w:tcPr>
          <w:p w14:paraId="42CADE79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7BC5B07B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A10476E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0D9144C5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1907EC12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936D34" w14:paraId="2F0AAD41" w14:textId="77777777" w:rsidTr="00714482">
        <w:tc>
          <w:tcPr>
            <w:tcW w:w="1630" w:type="dxa"/>
          </w:tcPr>
          <w:p w14:paraId="1FDAAC57" w14:textId="3147FEC5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936D34">
              <w:rPr>
                <w:rFonts w:asciiTheme="majorHAnsi" w:eastAsia="Calibri" w:hAnsiTheme="majorHAnsi" w:cs="Tahoma"/>
                <w:bCs/>
                <w:szCs w:val="20"/>
              </w:rPr>
              <w:t>pasta srebrna</w:t>
            </w:r>
          </w:p>
        </w:tc>
        <w:tc>
          <w:tcPr>
            <w:tcW w:w="1630" w:type="dxa"/>
          </w:tcPr>
          <w:p w14:paraId="231238EF" w14:textId="32059DB0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</w:t>
            </w:r>
          </w:p>
        </w:tc>
        <w:tc>
          <w:tcPr>
            <w:tcW w:w="1631" w:type="dxa"/>
          </w:tcPr>
          <w:p w14:paraId="0D1EEC90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6660B94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43D7209B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16A06C0A" w14:textId="6B315BCF" w:rsidR="00957587" w:rsidRDefault="00957587" w:rsidP="00957587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7F71A010" w14:textId="0A2E9B5F" w:rsidR="002272EE" w:rsidRPr="008F299F" w:rsidRDefault="002272EE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 xml:space="preserve">CZĘŚĆ NR </w:t>
      </w:r>
      <w:r>
        <w:rPr>
          <w:rFonts w:asciiTheme="majorHAnsi" w:eastAsia="Times New Roman" w:hAnsiTheme="majorHAnsi"/>
          <w:b/>
          <w:bCs/>
          <w:szCs w:val="20"/>
        </w:rPr>
        <w:t>6</w:t>
      </w:r>
    </w:p>
    <w:p w14:paraId="4516735C" w14:textId="77777777" w:rsidR="002272EE" w:rsidRPr="00B97CFE" w:rsidRDefault="002272EE" w:rsidP="002272EE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2272EE" w14:paraId="619AFDFD" w14:textId="77777777" w:rsidTr="00714482">
        <w:tc>
          <w:tcPr>
            <w:tcW w:w="1630" w:type="dxa"/>
          </w:tcPr>
          <w:p w14:paraId="0954597B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03F97AFC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14EFCAF9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4E4A797D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1A2391BF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2272EE" w14:paraId="28A3D0F8" w14:textId="77777777" w:rsidTr="00714482">
        <w:tc>
          <w:tcPr>
            <w:tcW w:w="1630" w:type="dxa"/>
          </w:tcPr>
          <w:p w14:paraId="120EB631" w14:textId="7023ADE5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2272EE">
              <w:rPr>
                <w:rFonts w:asciiTheme="majorHAnsi" w:eastAsia="Calibri" w:hAnsiTheme="majorHAnsi" w:cs="Tahoma"/>
                <w:bCs/>
                <w:szCs w:val="20"/>
              </w:rPr>
              <w:t>Pudełka na próbki</w:t>
            </w:r>
          </w:p>
        </w:tc>
        <w:tc>
          <w:tcPr>
            <w:tcW w:w="1630" w:type="dxa"/>
          </w:tcPr>
          <w:p w14:paraId="59704320" w14:textId="73AD145E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20</w:t>
            </w:r>
          </w:p>
        </w:tc>
        <w:tc>
          <w:tcPr>
            <w:tcW w:w="1631" w:type="dxa"/>
          </w:tcPr>
          <w:p w14:paraId="42CC0DD9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293C14E7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0FA97F2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F947A76" w14:textId="77777777" w:rsidR="002272EE" w:rsidRDefault="002272EE" w:rsidP="002272EE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4F994046" w14:textId="3E14CE53" w:rsidR="003B5F5F" w:rsidRPr="008F299F" w:rsidRDefault="003B5F5F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 xml:space="preserve">CZĘŚĆ NR </w:t>
      </w:r>
      <w:r>
        <w:rPr>
          <w:rFonts w:asciiTheme="majorHAnsi" w:eastAsia="Times New Roman" w:hAnsiTheme="majorHAnsi"/>
          <w:b/>
          <w:bCs/>
          <w:szCs w:val="20"/>
        </w:rPr>
        <w:t>7</w:t>
      </w:r>
    </w:p>
    <w:p w14:paraId="45438B21" w14:textId="77777777" w:rsidR="003B5F5F" w:rsidRPr="00B97CFE" w:rsidRDefault="003B5F5F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3B5F5F" w14:paraId="0A0C44F7" w14:textId="77777777" w:rsidTr="00714482">
        <w:tc>
          <w:tcPr>
            <w:tcW w:w="1630" w:type="dxa"/>
          </w:tcPr>
          <w:p w14:paraId="4B3D58B0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0B8040C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52415719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2FB74741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2535550B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3B5F5F" w14:paraId="32BD23B0" w14:textId="77777777" w:rsidTr="00714482">
        <w:tc>
          <w:tcPr>
            <w:tcW w:w="1630" w:type="dxa"/>
          </w:tcPr>
          <w:p w14:paraId="13BE7387" w14:textId="15893758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3B5F5F">
              <w:rPr>
                <w:rFonts w:asciiTheme="majorHAnsi" w:eastAsia="Calibri" w:hAnsiTheme="majorHAnsi" w:cs="Tahoma"/>
                <w:bCs/>
                <w:szCs w:val="20"/>
              </w:rPr>
              <w:t>Woreczek Strunowy z polami opisu 350X450</w:t>
            </w:r>
          </w:p>
        </w:tc>
        <w:tc>
          <w:tcPr>
            <w:tcW w:w="1630" w:type="dxa"/>
          </w:tcPr>
          <w:p w14:paraId="64A5E7F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0C62B393" w14:textId="4BC073C0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2</w:t>
            </w:r>
          </w:p>
        </w:tc>
        <w:tc>
          <w:tcPr>
            <w:tcW w:w="1631" w:type="dxa"/>
          </w:tcPr>
          <w:p w14:paraId="418FC45A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436C822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4C989ED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3B5F5F" w14:paraId="58D75C80" w14:textId="77777777" w:rsidTr="00714482">
        <w:tc>
          <w:tcPr>
            <w:tcW w:w="1630" w:type="dxa"/>
          </w:tcPr>
          <w:p w14:paraId="183EA16C" w14:textId="79C4E01D" w:rsidR="003B5F5F" w:rsidRP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3B5F5F">
              <w:rPr>
                <w:rFonts w:asciiTheme="majorHAnsi" w:eastAsia="Calibri" w:hAnsiTheme="majorHAnsi" w:cs="Tahoma"/>
                <w:bCs/>
                <w:szCs w:val="20"/>
              </w:rPr>
              <w:lastRenderedPageBreak/>
              <w:t>Woreczek strunowy z polami opisu 160x220</w:t>
            </w:r>
          </w:p>
        </w:tc>
        <w:tc>
          <w:tcPr>
            <w:tcW w:w="1630" w:type="dxa"/>
          </w:tcPr>
          <w:p w14:paraId="46D7A3AC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35C37C2F" w14:textId="59AEE8C8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4</w:t>
            </w:r>
          </w:p>
        </w:tc>
        <w:tc>
          <w:tcPr>
            <w:tcW w:w="1631" w:type="dxa"/>
          </w:tcPr>
          <w:p w14:paraId="277FE9A6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1333F39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60D573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3B5F5F" w14:paraId="5FAA3942" w14:textId="77777777" w:rsidTr="00714482">
        <w:tc>
          <w:tcPr>
            <w:tcW w:w="1630" w:type="dxa"/>
          </w:tcPr>
          <w:p w14:paraId="00B59B20" w14:textId="7BEA4CB0" w:rsidR="003B5F5F" w:rsidRP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3B5F5F">
              <w:rPr>
                <w:rFonts w:asciiTheme="majorHAnsi" w:eastAsia="Calibri" w:hAnsiTheme="majorHAnsi" w:cs="Tahoma"/>
                <w:bCs/>
                <w:szCs w:val="20"/>
              </w:rPr>
              <w:t>Woreczek strunowy z polami opisu 100x150</w:t>
            </w:r>
          </w:p>
        </w:tc>
        <w:tc>
          <w:tcPr>
            <w:tcW w:w="1630" w:type="dxa"/>
          </w:tcPr>
          <w:p w14:paraId="79174490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520CD6A4" w14:textId="0CAE4778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2</w:t>
            </w:r>
          </w:p>
        </w:tc>
        <w:tc>
          <w:tcPr>
            <w:tcW w:w="1631" w:type="dxa"/>
          </w:tcPr>
          <w:p w14:paraId="51933E60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18CCC44A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2931571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3B5F5F" w14:paraId="2AABD1F0" w14:textId="77777777" w:rsidTr="008A4FF2">
        <w:tc>
          <w:tcPr>
            <w:tcW w:w="4891" w:type="dxa"/>
            <w:gridSpan w:val="3"/>
          </w:tcPr>
          <w:p w14:paraId="129F6835" w14:textId="4C1463A1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 xml:space="preserve">Cena łączna za część 7 </w:t>
            </w:r>
          </w:p>
        </w:tc>
        <w:tc>
          <w:tcPr>
            <w:tcW w:w="1631" w:type="dxa"/>
          </w:tcPr>
          <w:p w14:paraId="086D76D9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A752225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5F9C04D1" w14:textId="77777777" w:rsidR="002272EE" w:rsidRDefault="002272EE" w:rsidP="00957587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33C45D58" w14:textId="08DF9A3D" w:rsidR="003B5F5F" w:rsidRPr="008F299F" w:rsidRDefault="003B5F5F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 xml:space="preserve">CZĘŚĆ NR </w:t>
      </w:r>
      <w:r>
        <w:rPr>
          <w:rFonts w:asciiTheme="majorHAnsi" w:eastAsia="Times New Roman" w:hAnsiTheme="majorHAnsi"/>
          <w:b/>
          <w:bCs/>
          <w:szCs w:val="20"/>
        </w:rPr>
        <w:t>8</w:t>
      </w:r>
    </w:p>
    <w:p w14:paraId="0F3DC5C6" w14:textId="77777777" w:rsidR="003B5F5F" w:rsidRPr="00B97CFE" w:rsidRDefault="003B5F5F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3B5F5F" w14:paraId="35953396" w14:textId="77777777" w:rsidTr="00714482">
        <w:tc>
          <w:tcPr>
            <w:tcW w:w="1630" w:type="dxa"/>
          </w:tcPr>
          <w:p w14:paraId="4FD8F760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5196EB6D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25D28E5D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19AC507E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0298A8ED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3B5F5F" w14:paraId="4A9D450F" w14:textId="77777777" w:rsidTr="00714482">
        <w:tc>
          <w:tcPr>
            <w:tcW w:w="1630" w:type="dxa"/>
          </w:tcPr>
          <w:p w14:paraId="37E8D0C5" w14:textId="573F6638" w:rsidR="003B5F5F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E333E9">
              <w:rPr>
                <w:rFonts w:asciiTheme="majorHAnsi" w:eastAsia="Calibri" w:hAnsiTheme="majorHAnsi" w:cs="Tahoma"/>
                <w:bCs/>
                <w:szCs w:val="20"/>
              </w:rPr>
              <w:t>Końcówki do pipet o poj. 0,5-10µl</w:t>
            </w:r>
          </w:p>
        </w:tc>
        <w:tc>
          <w:tcPr>
            <w:tcW w:w="1630" w:type="dxa"/>
          </w:tcPr>
          <w:p w14:paraId="01A45DCB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799DE6C9" w14:textId="19AEEF0B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</w:t>
            </w:r>
          </w:p>
        </w:tc>
        <w:tc>
          <w:tcPr>
            <w:tcW w:w="1631" w:type="dxa"/>
          </w:tcPr>
          <w:p w14:paraId="39ABA95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98BBC2F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0BF012F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E333E9" w14:paraId="4441D419" w14:textId="77777777" w:rsidTr="00714482">
        <w:tc>
          <w:tcPr>
            <w:tcW w:w="1630" w:type="dxa"/>
          </w:tcPr>
          <w:p w14:paraId="6157AE0C" w14:textId="19D0EA6F" w:rsidR="00E333E9" w:rsidRP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E333E9">
              <w:rPr>
                <w:rFonts w:asciiTheme="majorHAnsi" w:eastAsia="Calibri" w:hAnsiTheme="majorHAnsi" w:cs="Tahoma"/>
                <w:bCs/>
                <w:szCs w:val="20"/>
              </w:rPr>
              <w:t>Końcówki do pipet o poj. 1-200µl</w:t>
            </w:r>
          </w:p>
        </w:tc>
        <w:tc>
          <w:tcPr>
            <w:tcW w:w="1630" w:type="dxa"/>
          </w:tcPr>
          <w:p w14:paraId="679CE0BF" w14:textId="77777777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7BBCFB71" w14:textId="0866E61E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</w:t>
            </w:r>
          </w:p>
        </w:tc>
        <w:tc>
          <w:tcPr>
            <w:tcW w:w="1631" w:type="dxa"/>
          </w:tcPr>
          <w:p w14:paraId="1C070C46" w14:textId="77777777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56E9466" w14:textId="77777777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E3FE506" w14:textId="77777777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E333E9" w14:paraId="26FC5E8A" w14:textId="77777777" w:rsidTr="00F80605">
        <w:tc>
          <w:tcPr>
            <w:tcW w:w="4891" w:type="dxa"/>
            <w:gridSpan w:val="3"/>
          </w:tcPr>
          <w:p w14:paraId="1D8FAE22" w14:textId="5DD2CF97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 xml:space="preserve">Cena łączna za część 8 </w:t>
            </w:r>
          </w:p>
        </w:tc>
        <w:tc>
          <w:tcPr>
            <w:tcW w:w="1631" w:type="dxa"/>
          </w:tcPr>
          <w:p w14:paraId="2C180F64" w14:textId="77777777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2133C48" w14:textId="77777777" w:rsidR="00E333E9" w:rsidRDefault="00E333E9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1ED1D9CE" w14:textId="0E9D6D75" w:rsidR="00936D34" w:rsidRDefault="00936D34" w:rsidP="00936D34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478"/>
        <w:gridCol w:w="2478"/>
      </w:tblGrid>
      <w:tr w:rsidR="00CF1CC0" w14:paraId="09D0FC27" w14:textId="77777777" w:rsidTr="00CF1CC0">
        <w:trPr>
          <w:jc w:val="center"/>
        </w:trPr>
        <w:tc>
          <w:tcPr>
            <w:tcW w:w="2477" w:type="dxa"/>
          </w:tcPr>
          <w:p w14:paraId="5503A52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07E40278" w14:textId="6A81B8DA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>CENA ŁĄCZNA NETTO</w:t>
            </w:r>
          </w:p>
        </w:tc>
        <w:tc>
          <w:tcPr>
            <w:tcW w:w="2478" w:type="dxa"/>
          </w:tcPr>
          <w:p w14:paraId="513F70A3" w14:textId="7FD3BF10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>CENA ŁĄCZNA BRUTTO</w:t>
            </w:r>
          </w:p>
        </w:tc>
      </w:tr>
      <w:tr w:rsidR="00CF1CC0" w14:paraId="32CDD838" w14:textId="77777777" w:rsidTr="00CF1CC0">
        <w:trPr>
          <w:jc w:val="center"/>
        </w:trPr>
        <w:tc>
          <w:tcPr>
            <w:tcW w:w="2477" w:type="dxa"/>
          </w:tcPr>
          <w:p w14:paraId="31661CF7" w14:textId="54DFD06E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>CZĘŚĆ 1</w:t>
            </w:r>
          </w:p>
        </w:tc>
        <w:tc>
          <w:tcPr>
            <w:tcW w:w="2478" w:type="dxa"/>
          </w:tcPr>
          <w:p w14:paraId="3571FD6F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71144CA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7CC14EAE" w14:textId="77777777" w:rsidTr="00CF1CC0">
        <w:trPr>
          <w:jc w:val="center"/>
        </w:trPr>
        <w:tc>
          <w:tcPr>
            <w:tcW w:w="2477" w:type="dxa"/>
          </w:tcPr>
          <w:p w14:paraId="1DECBAAE" w14:textId="7A2D0F55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2</w:t>
            </w:r>
          </w:p>
        </w:tc>
        <w:tc>
          <w:tcPr>
            <w:tcW w:w="2478" w:type="dxa"/>
          </w:tcPr>
          <w:p w14:paraId="1DC272FD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47C21C37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7F069189" w14:textId="77777777" w:rsidTr="00CF1CC0">
        <w:trPr>
          <w:jc w:val="center"/>
        </w:trPr>
        <w:tc>
          <w:tcPr>
            <w:tcW w:w="2477" w:type="dxa"/>
          </w:tcPr>
          <w:p w14:paraId="1EF46E36" w14:textId="29611691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3</w:t>
            </w:r>
          </w:p>
        </w:tc>
        <w:tc>
          <w:tcPr>
            <w:tcW w:w="2478" w:type="dxa"/>
          </w:tcPr>
          <w:p w14:paraId="2234D0FB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5F41EBF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3E848456" w14:textId="77777777" w:rsidTr="00CF1CC0">
        <w:trPr>
          <w:jc w:val="center"/>
        </w:trPr>
        <w:tc>
          <w:tcPr>
            <w:tcW w:w="2477" w:type="dxa"/>
          </w:tcPr>
          <w:p w14:paraId="3A0A2C0E" w14:textId="288EB843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lastRenderedPageBreak/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4</w:t>
            </w:r>
          </w:p>
        </w:tc>
        <w:tc>
          <w:tcPr>
            <w:tcW w:w="2478" w:type="dxa"/>
          </w:tcPr>
          <w:p w14:paraId="3348F585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10FFC064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3C58DADB" w14:textId="77777777" w:rsidTr="00CF1CC0">
        <w:trPr>
          <w:jc w:val="center"/>
        </w:trPr>
        <w:tc>
          <w:tcPr>
            <w:tcW w:w="2477" w:type="dxa"/>
          </w:tcPr>
          <w:p w14:paraId="7CD5A012" w14:textId="5476B5A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5</w:t>
            </w:r>
          </w:p>
        </w:tc>
        <w:tc>
          <w:tcPr>
            <w:tcW w:w="2478" w:type="dxa"/>
          </w:tcPr>
          <w:p w14:paraId="2A6AC1A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5C943241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2A1D1C7E" w14:textId="77777777" w:rsidTr="00CF1CC0">
        <w:trPr>
          <w:jc w:val="center"/>
        </w:trPr>
        <w:tc>
          <w:tcPr>
            <w:tcW w:w="2477" w:type="dxa"/>
          </w:tcPr>
          <w:p w14:paraId="37D0C4F9" w14:textId="16EF2A4A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6</w:t>
            </w:r>
          </w:p>
        </w:tc>
        <w:tc>
          <w:tcPr>
            <w:tcW w:w="2478" w:type="dxa"/>
          </w:tcPr>
          <w:p w14:paraId="5F214DE3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1BB5D79B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556E9BD7" w14:textId="77777777" w:rsidTr="00CF1CC0">
        <w:trPr>
          <w:jc w:val="center"/>
        </w:trPr>
        <w:tc>
          <w:tcPr>
            <w:tcW w:w="2477" w:type="dxa"/>
          </w:tcPr>
          <w:p w14:paraId="39DAD6AE" w14:textId="664E028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7</w:t>
            </w:r>
          </w:p>
        </w:tc>
        <w:tc>
          <w:tcPr>
            <w:tcW w:w="2478" w:type="dxa"/>
          </w:tcPr>
          <w:p w14:paraId="1B6AA0F0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64ACD4DA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26C0E3C8" w14:textId="77777777" w:rsidTr="00CF1CC0">
        <w:trPr>
          <w:jc w:val="center"/>
        </w:trPr>
        <w:tc>
          <w:tcPr>
            <w:tcW w:w="2477" w:type="dxa"/>
          </w:tcPr>
          <w:p w14:paraId="66893EB7" w14:textId="4D200982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8</w:t>
            </w:r>
          </w:p>
        </w:tc>
        <w:tc>
          <w:tcPr>
            <w:tcW w:w="2478" w:type="dxa"/>
          </w:tcPr>
          <w:p w14:paraId="3A37DDC7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0C43F955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</w:tbl>
    <w:p w14:paraId="29CB9E4A" w14:textId="77777777" w:rsidR="00CF1CC0" w:rsidRPr="00936D34" w:rsidRDefault="00CF1CC0" w:rsidP="00936D34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7BA27986" w14:textId="3EDD7B64" w:rsidR="00CF1CC0" w:rsidRDefault="001B10B5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378F37FD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51D3707C" w14:textId="0CF934F4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4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519B8AC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4F713561" w14:textId="5AF1BC9E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5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09FFFA2D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06DDE752" w14:textId="69298E73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6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22834613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36362BDE" w14:textId="77394EF7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7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6C975D01" w14:textId="43A7921E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8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7A4ACC0F" w14:textId="77777777" w:rsidR="00CF1CC0" w:rsidRPr="00CF1CC0" w:rsidRDefault="00CF1CC0" w:rsidP="00CF1CC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lastRenderedPageBreak/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5BA3436D" w:rsidR="002C5CFA" w:rsidRDefault="00230D4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15EA562" wp14:editId="46FB72F3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F5C19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1170E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E5EEF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97938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8"/>
  </w:num>
  <w:num w:numId="12">
    <w:abstractNumId w:val="25"/>
  </w:num>
  <w:num w:numId="13">
    <w:abstractNumId w:val="10"/>
  </w:num>
  <w:num w:numId="14">
    <w:abstractNumId w:val="16"/>
  </w:num>
  <w:num w:numId="15">
    <w:abstractNumId w:val="21"/>
  </w:num>
  <w:num w:numId="16">
    <w:abstractNumId w:val="20"/>
  </w:num>
  <w:num w:numId="17">
    <w:abstractNumId w:val="19"/>
  </w:num>
  <w:num w:numId="18">
    <w:abstractNumId w:val="22"/>
  </w:num>
  <w:num w:numId="19">
    <w:abstractNumId w:val="23"/>
  </w:num>
  <w:num w:numId="20">
    <w:abstractNumId w:val="27"/>
  </w:num>
  <w:num w:numId="21">
    <w:abstractNumId w:val="24"/>
  </w:num>
  <w:num w:numId="22">
    <w:abstractNumId w:val="28"/>
  </w:num>
  <w:num w:numId="23">
    <w:abstractNumId w:val="17"/>
  </w:num>
  <w:num w:numId="24">
    <w:abstractNumId w:val="13"/>
  </w:num>
  <w:num w:numId="25">
    <w:abstractNumId w:val="12"/>
  </w:num>
  <w:num w:numId="26">
    <w:abstractNumId w:val="14"/>
  </w:num>
  <w:num w:numId="27">
    <w:abstractNumId w:val="26"/>
  </w:num>
  <w:num w:numId="28">
    <w:abstractNumId w:val="1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272EE"/>
    <w:rsid w:val="00230D4A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B5F5F"/>
    <w:rsid w:val="003F4BA3"/>
    <w:rsid w:val="00492245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066EA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8F299F"/>
    <w:rsid w:val="00936D34"/>
    <w:rsid w:val="00957587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CF1CC0"/>
    <w:rsid w:val="00D005B3"/>
    <w:rsid w:val="00D06D36"/>
    <w:rsid w:val="00D40690"/>
    <w:rsid w:val="00DA52A1"/>
    <w:rsid w:val="00E333E9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26</TotalTime>
  <Pages>6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12</cp:revision>
  <cp:lastPrinted>2020-02-10T12:13:00Z</cp:lastPrinted>
  <dcterms:created xsi:type="dcterms:W3CDTF">2021-03-30T09:45:00Z</dcterms:created>
  <dcterms:modified xsi:type="dcterms:W3CDTF">2021-12-29T17:40:00Z</dcterms:modified>
</cp:coreProperties>
</file>