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155A084A" w:rsidR="001B10B5" w:rsidRPr="00455581" w:rsidRDefault="001B10B5" w:rsidP="001B10B5">
      <w:pPr>
        <w:spacing w:after="0"/>
        <w:jc w:val="right"/>
        <w:rPr>
          <w:rFonts w:asciiTheme="majorHAnsi" w:hAnsiTheme="majorHAnsi"/>
          <w:b/>
          <w:bCs/>
          <w:sz w:val="18"/>
          <w:szCs w:val="18"/>
        </w:rPr>
      </w:pP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rFonts w:asciiTheme="majorHAnsi" w:hAnsiTheme="majorHAnsi"/>
          <w:sz w:val="18"/>
          <w:szCs w:val="18"/>
        </w:rPr>
        <w:t>PO.272</w:t>
      </w:r>
      <w:r w:rsidR="006D4982">
        <w:rPr>
          <w:rFonts w:asciiTheme="majorHAnsi" w:hAnsiTheme="majorHAnsi"/>
          <w:sz w:val="18"/>
          <w:szCs w:val="18"/>
        </w:rPr>
        <w:t>0</w:t>
      </w:r>
      <w:r w:rsidRPr="00455581">
        <w:rPr>
          <w:rFonts w:asciiTheme="majorHAnsi" w:hAnsiTheme="majorHAnsi"/>
          <w:sz w:val="18"/>
          <w:szCs w:val="18"/>
        </w:rPr>
        <w:t>.</w:t>
      </w:r>
      <w:r w:rsidR="00571D1B" w:rsidRPr="00455581">
        <w:rPr>
          <w:rFonts w:asciiTheme="majorHAnsi" w:hAnsiTheme="majorHAnsi"/>
          <w:sz w:val="18"/>
          <w:szCs w:val="18"/>
        </w:rPr>
        <w:t>1</w:t>
      </w:r>
      <w:r w:rsidR="006D4982">
        <w:rPr>
          <w:rFonts w:asciiTheme="majorHAnsi" w:hAnsiTheme="majorHAnsi"/>
          <w:sz w:val="18"/>
          <w:szCs w:val="18"/>
        </w:rPr>
        <w:t>052</w:t>
      </w:r>
      <w:r w:rsidRPr="00455581">
        <w:rPr>
          <w:rFonts w:asciiTheme="majorHAnsi" w:hAnsiTheme="majorHAnsi"/>
          <w:sz w:val="18"/>
          <w:szCs w:val="18"/>
        </w:rPr>
        <w:t>.2021</w:t>
      </w:r>
    </w:p>
    <w:p w14:paraId="099E7D6D" w14:textId="77777777" w:rsidR="001B10B5" w:rsidRPr="00455581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>Załącznik nr 2 – formularz ofertowy</w:t>
      </w:r>
    </w:p>
    <w:p w14:paraId="203E6ABC" w14:textId="77777777" w:rsidR="001B10B5" w:rsidRPr="00455581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sz w:val="18"/>
          <w:szCs w:val="18"/>
        </w:rPr>
        <w:t>……………………………..……………………………….</w:t>
      </w: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5E6F8A5" w:rsidR="001B10B5" w:rsidRPr="00455581" w:rsidRDefault="001B10B5" w:rsidP="001A406E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(miejscowość, data)</w:t>
      </w:r>
    </w:p>
    <w:p w14:paraId="66F69A19" w14:textId="77777777" w:rsidR="001B10B5" w:rsidRPr="00455581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OFERTA NA </w:t>
      </w:r>
    </w:p>
    <w:p w14:paraId="1D82A30D" w14:textId="44BB011C" w:rsidR="001B10B5" w:rsidRPr="00455581" w:rsidRDefault="001B10B5" w:rsidP="001B10B5">
      <w:pPr>
        <w:spacing w:after="0"/>
        <w:rPr>
          <w:rFonts w:asciiTheme="majorHAnsi" w:hAnsiTheme="majorHAnsi"/>
          <w:sz w:val="18"/>
          <w:szCs w:val="18"/>
        </w:rPr>
      </w:pP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6D4982" w:rsidRPr="006D4982">
        <w:rPr>
          <w:rFonts w:asciiTheme="majorHAnsi" w:hAnsiTheme="majorHAnsi"/>
          <w:sz w:val="18"/>
          <w:szCs w:val="18"/>
        </w:rPr>
        <w:t xml:space="preserve">Probówki do poboru krwi </w:t>
      </w:r>
      <w:r w:rsidRPr="00455581">
        <w:rPr>
          <w:rFonts w:asciiTheme="majorHAnsi" w:hAnsiTheme="majorHAnsi"/>
          <w:sz w:val="18"/>
          <w:szCs w:val="18"/>
        </w:rPr>
        <w:t xml:space="preserve">dla Sieć Badawcza ŁUKASIEWICZ - PORT Polski Ośrodek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71D1B" w:rsidRPr="00455581">
        <w:rPr>
          <w:rFonts w:asciiTheme="majorHAnsi" w:hAnsiTheme="majorHAnsi"/>
          <w:b/>
          <w:sz w:val="18"/>
          <w:szCs w:val="18"/>
        </w:rPr>
        <w:t>Opracowanie zestawów do otrzymywania autologicznych opatrunków do leczenia ran</w:t>
      </w:r>
      <w:r w:rsidRPr="00455581">
        <w:rPr>
          <w:rFonts w:asciiTheme="majorHAnsi" w:hAnsiTheme="majorHAnsi"/>
          <w:b/>
          <w:sz w:val="18"/>
          <w:szCs w:val="18"/>
        </w:rPr>
        <w:t>”.</w:t>
      </w:r>
    </w:p>
    <w:p w14:paraId="37B5E7C4" w14:textId="77777777" w:rsidR="001B10B5" w:rsidRPr="00455581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455581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ADRES</w:t>
            </w:r>
          </w:p>
        </w:tc>
      </w:tr>
      <w:tr w:rsidR="001B10B5" w:rsidRPr="00455581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455581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455581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455581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1B10B5" w:rsidRPr="00455581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F327405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     </w:t>
      </w:r>
    </w:p>
    <w:p w14:paraId="5B824CA4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</w:t>
      </w:r>
    </w:p>
    <w:p w14:paraId="38D706ED" w14:textId="4F84EEA9" w:rsidR="001B10B5" w:rsidRPr="00455581" w:rsidRDefault="001B10B5" w:rsidP="001A406E">
      <w:pPr>
        <w:spacing w:after="0" w:line="240" w:lineRule="auto"/>
        <w:ind w:firstLine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W odpowiedzi na zapytanie ofertowe z dnia </w:t>
      </w:r>
      <w:r w:rsidR="00772080" w:rsidRPr="00455581">
        <w:rPr>
          <w:rFonts w:asciiTheme="majorHAnsi" w:eastAsia="Calibri" w:hAnsiTheme="majorHAnsi" w:cs="Tahoma"/>
          <w:bCs/>
          <w:sz w:val="18"/>
          <w:szCs w:val="18"/>
        </w:rPr>
        <w:t>21</w:t>
      </w:r>
      <w:r w:rsidR="004C64E2" w:rsidRPr="00455581">
        <w:rPr>
          <w:rFonts w:asciiTheme="majorHAnsi" w:eastAsia="Calibri" w:hAnsiTheme="majorHAnsi" w:cs="Tahoma"/>
          <w:bCs/>
          <w:sz w:val="18"/>
          <w:szCs w:val="18"/>
        </w:rPr>
        <w:t>.12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.2021 </w:t>
      </w: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6D4982" w:rsidRPr="006D4982">
        <w:rPr>
          <w:rFonts w:asciiTheme="majorHAnsi" w:hAnsiTheme="majorHAnsi"/>
          <w:sz w:val="18"/>
          <w:szCs w:val="18"/>
        </w:rPr>
        <w:t>Probówki do poboru krwi</w:t>
      </w:r>
      <w:r w:rsidR="00571D1B" w:rsidRPr="00455581">
        <w:rPr>
          <w:rFonts w:asciiTheme="majorHAnsi" w:hAnsiTheme="majorHAnsi"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dla Sieci Badawczej ŁUKASIEWICZ - PORT Polskiego Ośrodka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4C64E2" w:rsidRPr="00455581">
        <w:rPr>
          <w:rFonts w:asciiTheme="majorHAnsi" w:hAnsiTheme="majorHAnsi"/>
          <w:b/>
          <w:sz w:val="18"/>
          <w:szCs w:val="18"/>
        </w:rPr>
        <w:t>Opracowanie zestawów do otrzymywania autologicznych opatrunków do leczenia ran</w:t>
      </w:r>
      <w:r w:rsidRPr="00455581">
        <w:rPr>
          <w:rFonts w:asciiTheme="majorHAnsi" w:hAnsiTheme="majorHAnsi"/>
          <w:b/>
          <w:sz w:val="18"/>
          <w:szCs w:val="18"/>
        </w:rPr>
        <w:t>”,</w:t>
      </w:r>
      <w:r w:rsidRPr="00455581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składam/y następującą ofertę dotyczącą realizacji przedmiotu zamówienia szczegółowo opisanego w zapytaniu ofertowym.</w:t>
      </w:r>
    </w:p>
    <w:p w14:paraId="02C41405" w14:textId="2216F888" w:rsidR="001B10B5" w:rsidRPr="00455581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664936FF" w14:textId="39C4B5BE" w:rsidR="001A406E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4A7D0686" w14:textId="77777777" w:rsidR="006D4982" w:rsidRDefault="006D4982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FF25B51" w14:textId="4FA61721" w:rsid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1D22BA0" w14:textId="77777777" w:rsidR="00455581" w:rsidRP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92B7B8F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Pr="00455581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18"/>
          <w:szCs w:val="18"/>
        </w:rPr>
      </w:pPr>
      <w:r w:rsidRPr="00455581">
        <w:rPr>
          <w:rFonts w:asciiTheme="majorHAnsi" w:eastAsia="Times New Roman" w:hAnsiTheme="majorHAnsi"/>
          <w:sz w:val="18"/>
          <w:szCs w:val="18"/>
        </w:rPr>
        <w:lastRenderedPageBreak/>
        <w:t>Cena oferty:</w:t>
      </w:r>
    </w:p>
    <w:p w14:paraId="4943043B" w14:textId="77777777" w:rsidR="001B10B5" w:rsidRPr="00455581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 w:val="18"/>
          <w:szCs w:val="18"/>
        </w:rPr>
      </w:pPr>
    </w:p>
    <w:p w14:paraId="2B061FF4" w14:textId="77777777" w:rsidR="001B10B5" w:rsidRPr="00455581" w:rsidRDefault="001B10B5" w:rsidP="00772080">
      <w:pPr>
        <w:spacing w:after="0" w:line="240" w:lineRule="auto"/>
        <w:rPr>
          <w:rFonts w:asciiTheme="majorHAnsi" w:eastAsia="Times New Roman" w:hAnsiTheme="majorHAnsi"/>
          <w:b/>
          <w:bCs/>
          <w:sz w:val="18"/>
          <w:szCs w:val="18"/>
        </w:rPr>
      </w:pPr>
      <w:r w:rsidRPr="00455581">
        <w:rPr>
          <w:rFonts w:asciiTheme="majorHAnsi" w:eastAsia="Times New Roman" w:hAnsiTheme="majorHAnsi"/>
          <w:b/>
          <w:bCs/>
          <w:sz w:val="18"/>
          <w:szCs w:val="18"/>
        </w:rPr>
        <w:t>CZĘŚĆ NR 1</w:t>
      </w:r>
    </w:p>
    <w:p w14:paraId="2504A949" w14:textId="77777777" w:rsidR="001B10B5" w:rsidRPr="00455581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3EDF2099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10F26793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3CA35074" w14:textId="5D99C299" w:rsidR="001B10B5" w:rsidRPr="00455581" w:rsidRDefault="001B10B5" w:rsidP="001A406E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6052411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4E98E09B" w14:textId="77777777" w:rsidR="001B10B5" w:rsidRPr="00455581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59ED89C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08CC621B" w14:textId="77777777" w:rsidR="001B10B5" w:rsidRPr="00455581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4F56921D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610D2048" w14:textId="77777777" w:rsidR="001B10B5" w:rsidRPr="00455581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>Oświadczam, że termin dostawy przedmiotu zamówienia wynosi:</w:t>
      </w:r>
    </w:p>
    <w:p w14:paraId="4F9C500F" w14:textId="77777777" w:rsidR="001B10B5" w:rsidRPr="00455581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58DCB504" w14:textId="30C3273D" w:rsidR="001B10B5" w:rsidRPr="00455581" w:rsidRDefault="00772080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 xml:space="preserve">  </w:t>
      </w:r>
      <w:r w:rsidR="001B10B5" w:rsidRPr="00455581">
        <w:rPr>
          <w:rFonts w:asciiTheme="majorHAnsi" w:hAnsiTheme="majorHAnsi" w:cs="Tahoma"/>
          <w:bCs/>
          <w:sz w:val="18"/>
          <w:szCs w:val="18"/>
        </w:rPr>
        <w:t xml:space="preserve">Część nr 1 ………… dni roboczych </w:t>
      </w:r>
    </w:p>
    <w:p w14:paraId="49C52C12" w14:textId="77777777" w:rsidR="001A406E" w:rsidRPr="00455581" w:rsidRDefault="001A406E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</w:p>
    <w:p w14:paraId="261932F2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(wykonawca określa termin dostawy), licząc od dnia złożenia zamówienia pocztą elektroniczną. </w:t>
      </w:r>
    </w:p>
    <w:p w14:paraId="2FC4353F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</w:p>
    <w:p w14:paraId="153B88BB" w14:textId="77777777" w:rsidR="001B10B5" w:rsidRPr="00455581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Gwarantuję odbiór/ nie gwarantuję odbioru</w:t>
      </w:r>
      <w:r w:rsidRPr="00455581">
        <w:rPr>
          <w:rFonts w:asciiTheme="majorHAnsi" w:eastAsia="Calibri" w:hAnsiTheme="majorHAnsi" w:cs="Tahoma"/>
          <w:bCs/>
          <w:sz w:val="18"/>
          <w:szCs w:val="18"/>
          <w:vertAlign w:val="superscript"/>
        </w:rPr>
        <w:footnoteReference w:id="1"/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 zużytych materiałów plastikowych / papierowych, które zostaną dostarczone w ramach  niniejszego zapytania ofertowego.</w:t>
      </w:r>
    </w:p>
    <w:p w14:paraId="27F9356B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</w:p>
    <w:p w14:paraId="1E83084A" w14:textId="77777777" w:rsidR="001B10B5" w:rsidRPr="00455581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18"/>
          <w:szCs w:val="18"/>
        </w:rPr>
      </w:pPr>
      <w:r w:rsidRPr="00455581">
        <w:rPr>
          <w:rFonts w:asciiTheme="majorHAnsi" w:hAnsiTheme="majorHAnsi" w:cs="Tahoma"/>
          <w:sz w:val="18"/>
          <w:szCs w:val="18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455581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  <w:sz w:val="18"/>
          <w:szCs w:val="18"/>
        </w:rPr>
      </w:pPr>
      <w:r w:rsidRPr="00455581">
        <w:rPr>
          <w:rFonts w:ascii="Garamond" w:hAnsi="Garamond" w:cs="Arial"/>
          <w:iCs/>
          <w:sz w:val="18"/>
          <w:szCs w:val="18"/>
        </w:rPr>
        <w:t>…………………………………………………</w:t>
      </w:r>
    </w:p>
    <w:p w14:paraId="228A73F2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(Pieczęć firmowa  i podpis osoby uprawnionej</w:t>
      </w:r>
    </w:p>
    <w:p w14:paraId="5047ACD9" w14:textId="2A9B5467" w:rsidR="00791C1D" w:rsidRPr="00455581" w:rsidRDefault="001B10B5" w:rsidP="004C64E2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do reprezentowania Wykonawcy)</w:t>
      </w:r>
    </w:p>
    <w:sectPr w:rsidR="00791C1D" w:rsidRPr="00455581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0239" w14:textId="77777777" w:rsidR="0080540E" w:rsidRDefault="0080540E" w:rsidP="006747BD">
      <w:pPr>
        <w:spacing w:after="0" w:line="240" w:lineRule="auto"/>
      </w:pPr>
      <w:r>
        <w:separator/>
      </w:r>
    </w:p>
  </w:endnote>
  <w:endnote w:type="continuationSeparator" w:id="0">
    <w:p w14:paraId="7884FC19" w14:textId="77777777" w:rsidR="0080540E" w:rsidRDefault="0080540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1A7A" w14:textId="77777777" w:rsidR="00256483" w:rsidRDefault="002564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1FF098D" w:rsidR="002C5CFA" w:rsidRDefault="00256483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25F6ED5" wp14:editId="4026FAA1">
                  <wp:extent cx="4023538" cy="88053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837" cy="89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7CB53E0A">
              <wp:simplePos x="0" y="0"/>
              <wp:positionH relativeFrom="margin">
                <wp:align>left</wp:align>
              </wp:positionH>
              <wp:positionV relativeFrom="page">
                <wp:posOffset>9820910</wp:posOffset>
              </wp:positionV>
              <wp:extent cx="4361815" cy="438785"/>
              <wp:effectExtent l="0" t="0" r="63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36181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3pt;width:343.4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FAC0" w14:textId="77777777" w:rsidR="0080540E" w:rsidRDefault="0080540E" w:rsidP="006747BD">
      <w:pPr>
        <w:spacing w:after="0" w:line="240" w:lineRule="auto"/>
      </w:pPr>
      <w:r>
        <w:separator/>
      </w:r>
    </w:p>
  </w:footnote>
  <w:footnote w:type="continuationSeparator" w:id="0">
    <w:p w14:paraId="1031457B" w14:textId="77777777" w:rsidR="0080540E" w:rsidRDefault="0080540E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D40E" w14:textId="77777777" w:rsidR="00256483" w:rsidRDefault="002564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000D" w14:textId="77777777" w:rsidR="00256483" w:rsidRDefault="002564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A406E"/>
    <w:rsid w:val="001B10B5"/>
    <w:rsid w:val="00231524"/>
    <w:rsid w:val="00250E1B"/>
    <w:rsid w:val="00256483"/>
    <w:rsid w:val="002C5CFA"/>
    <w:rsid w:val="002D48BE"/>
    <w:rsid w:val="002F4540"/>
    <w:rsid w:val="00301D35"/>
    <w:rsid w:val="003317CA"/>
    <w:rsid w:val="00335F9F"/>
    <w:rsid w:val="00346C00"/>
    <w:rsid w:val="00354A18"/>
    <w:rsid w:val="00397563"/>
    <w:rsid w:val="003F4BA3"/>
    <w:rsid w:val="00455581"/>
    <w:rsid w:val="004C64E2"/>
    <w:rsid w:val="004F5805"/>
    <w:rsid w:val="00526CDD"/>
    <w:rsid w:val="00571D1B"/>
    <w:rsid w:val="005D102F"/>
    <w:rsid w:val="005D1495"/>
    <w:rsid w:val="005E65BB"/>
    <w:rsid w:val="006747BD"/>
    <w:rsid w:val="006919BD"/>
    <w:rsid w:val="006D4982"/>
    <w:rsid w:val="006D6DE5"/>
    <w:rsid w:val="006E5990"/>
    <w:rsid w:val="006F645A"/>
    <w:rsid w:val="00764305"/>
    <w:rsid w:val="00772080"/>
    <w:rsid w:val="00787505"/>
    <w:rsid w:val="00791C1D"/>
    <w:rsid w:val="0080540E"/>
    <w:rsid w:val="00805DF6"/>
    <w:rsid w:val="00821F16"/>
    <w:rsid w:val="008368C0"/>
    <w:rsid w:val="0084396A"/>
    <w:rsid w:val="008442CF"/>
    <w:rsid w:val="00854B7B"/>
    <w:rsid w:val="00860FD7"/>
    <w:rsid w:val="008C1729"/>
    <w:rsid w:val="008C75DD"/>
    <w:rsid w:val="008F027B"/>
    <w:rsid w:val="008F0B16"/>
    <w:rsid w:val="008F209D"/>
    <w:rsid w:val="0099379C"/>
    <w:rsid w:val="009D4C4D"/>
    <w:rsid w:val="009F372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16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9</cp:revision>
  <cp:lastPrinted>2021-12-21T14:38:00Z</cp:lastPrinted>
  <dcterms:created xsi:type="dcterms:W3CDTF">2021-03-30T09:45:00Z</dcterms:created>
  <dcterms:modified xsi:type="dcterms:W3CDTF">2021-12-21T14:38:00Z</dcterms:modified>
</cp:coreProperties>
</file>