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7EAFAED" w:rsidR="001B10B5" w:rsidRPr="00455581" w:rsidRDefault="001B10B5" w:rsidP="001B10B5">
      <w:pPr>
        <w:spacing w:after="0"/>
        <w:jc w:val="right"/>
        <w:rPr>
          <w:rFonts w:asciiTheme="majorHAnsi" w:hAnsiTheme="majorHAnsi"/>
          <w:b/>
          <w:bCs/>
          <w:sz w:val="18"/>
          <w:szCs w:val="18"/>
        </w:rPr>
      </w:pP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sz w:val="18"/>
          <w:szCs w:val="18"/>
        </w:rPr>
        <w:tab/>
      </w:r>
      <w:r w:rsidRPr="00455581">
        <w:rPr>
          <w:rFonts w:asciiTheme="majorHAnsi" w:hAnsiTheme="majorHAnsi"/>
          <w:sz w:val="18"/>
          <w:szCs w:val="18"/>
        </w:rPr>
        <w:t>PO.2721.</w:t>
      </w:r>
      <w:r w:rsidR="00571D1B" w:rsidRPr="00455581">
        <w:rPr>
          <w:rFonts w:asciiTheme="majorHAnsi" w:hAnsiTheme="majorHAnsi"/>
          <w:sz w:val="18"/>
          <w:szCs w:val="18"/>
        </w:rPr>
        <w:t>1</w:t>
      </w:r>
      <w:r w:rsidR="00513567">
        <w:rPr>
          <w:rFonts w:asciiTheme="majorHAnsi" w:hAnsiTheme="majorHAnsi"/>
          <w:sz w:val="18"/>
          <w:szCs w:val="18"/>
        </w:rPr>
        <w:t>60</w:t>
      </w:r>
      <w:r w:rsidRPr="00455581">
        <w:rPr>
          <w:rFonts w:asciiTheme="majorHAnsi" w:hAnsiTheme="majorHAnsi"/>
          <w:sz w:val="18"/>
          <w:szCs w:val="18"/>
        </w:rPr>
        <w:t>.2021</w:t>
      </w:r>
    </w:p>
    <w:p w14:paraId="099E7D6D" w14:textId="77777777" w:rsidR="001B10B5" w:rsidRPr="00455581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>Załącznik nr 2 – formularz ofertowy</w:t>
      </w:r>
    </w:p>
    <w:p w14:paraId="203E6ABC" w14:textId="77777777" w:rsidR="001B10B5" w:rsidRPr="00455581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sz w:val="18"/>
          <w:szCs w:val="18"/>
        </w:rPr>
        <w:t>……………………………..……………………………….</w:t>
      </w: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5E6F8A5" w:rsidR="001B10B5" w:rsidRPr="00455581" w:rsidRDefault="001B10B5" w:rsidP="001A406E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 w:val="18"/>
          <w:szCs w:val="18"/>
        </w:rPr>
      </w:pPr>
      <w:r w:rsidRPr="00455581">
        <w:rPr>
          <w:rFonts w:asciiTheme="majorHAnsi" w:eastAsia="Calibri" w:hAnsiTheme="majorHAnsi" w:cs="Tahoma"/>
          <w:i/>
          <w:iCs/>
          <w:sz w:val="18"/>
          <w:szCs w:val="18"/>
        </w:rPr>
        <w:t xml:space="preserve"> (miejscowość, data)</w:t>
      </w:r>
    </w:p>
    <w:p w14:paraId="66F69A19" w14:textId="77777777" w:rsidR="001B10B5" w:rsidRPr="00455581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OFERTA NA </w:t>
      </w:r>
    </w:p>
    <w:p w14:paraId="1D82A30D" w14:textId="467C744D" w:rsidR="001B10B5" w:rsidRPr="00455581" w:rsidRDefault="001B10B5" w:rsidP="001B10B5">
      <w:pPr>
        <w:spacing w:after="0"/>
        <w:rPr>
          <w:rFonts w:asciiTheme="majorHAnsi" w:hAnsiTheme="majorHAnsi"/>
          <w:sz w:val="18"/>
          <w:szCs w:val="18"/>
        </w:rPr>
      </w:pP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513567" w:rsidRPr="00513567">
        <w:rPr>
          <w:rFonts w:asciiTheme="majorHAnsi" w:hAnsiTheme="majorHAnsi"/>
          <w:sz w:val="18"/>
          <w:szCs w:val="18"/>
        </w:rPr>
        <w:t xml:space="preserve">Zestawy do ilościowej analizy stężenia ludzkich </w:t>
      </w:r>
      <w:proofErr w:type="spellStart"/>
      <w:r w:rsidR="00513567" w:rsidRPr="00513567">
        <w:rPr>
          <w:rFonts w:asciiTheme="majorHAnsi" w:hAnsiTheme="majorHAnsi"/>
          <w:sz w:val="18"/>
          <w:szCs w:val="18"/>
        </w:rPr>
        <w:t>chemokin</w:t>
      </w:r>
      <w:proofErr w:type="spellEnd"/>
      <w:r w:rsidR="00513567" w:rsidRPr="00513567">
        <w:rPr>
          <w:rFonts w:asciiTheme="majorHAnsi" w:hAnsiTheme="majorHAnsi"/>
          <w:sz w:val="18"/>
          <w:szCs w:val="18"/>
        </w:rPr>
        <w:t xml:space="preserve">, cytokin i czynników wzrostowych oraz mediatorów zapalenia </w:t>
      </w:r>
      <w:r w:rsidRPr="00455581">
        <w:rPr>
          <w:rFonts w:asciiTheme="majorHAnsi" w:hAnsiTheme="majorHAnsi"/>
          <w:sz w:val="18"/>
          <w:szCs w:val="18"/>
        </w:rPr>
        <w:t xml:space="preserve">dla Sieć Badawcza ŁUKASIEWICZ - PORT Polski Ośrodek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571D1B" w:rsidRPr="00455581">
        <w:rPr>
          <w:rFonts w:asciiTheme="majorHAnsi" w:hAnsiTheme="majorHAnsi"/>
          <w:b/>
          <w:sz w:val="18"/>
          <w:szCs w:val="18"/>
        </w:rPr>
        <w:t>Opracowanie zestawów do otrzymywania autologicznych opatrunków do leczenia ran</w:t>
      </w:r>
      <w:r w:rsidRPr="00455581">
        <w:rPr>
          <w:rFonts w:asciiTheme="majorHAnsi" w:hAnsiTheme="majorHAnsi"/>
          <w:b/>
          <w:sz w:val="18"/>
          <w:szCs w:val="18"/>
        </w:rPr>
        <w:t>”.</w:t>
      </w:r>
    </w:p>
    <w:p w14:paraId="37B5E7C4" w14:textId="77777777" w:rsidR="001B10B5" w:rsidRPr="00455581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455581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455581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/>
                <w:bCs/>
                <w:sz w:val="18"/>
                <w:szCs w:val="18"/>
              </w:rPr>
              <w:t>ADRES</w:t>
            </w:r>
          </w:p>
        </w:tc>
      </w:tr>
      <w:tr w:rsidR="001B10B5" w:rsidRPr="00455581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455581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455581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455581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sz w:val="18"/>
          <w:szCs w:val="18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455581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1B10B5" w:rsidRPr="00455581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455581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455581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455581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4F327405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     </w:t>
      </w:r>
    </w:p>
    <w:p w14:paraId="5B824CA4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455581">
        <w:rPr>
          <w:rFonts w:ascii="Roboto Lt" w:eastAsia="Calibri" w:hAnsi="Roboto Lt" w:cs="Tahoma"/>
          <w:bCs/>
          <w:sz w:val="18"/>
          <w:szCs w:val="18"/>
          <w:lang w:val="de-DE"/>
        </w:rPr>
        <w:t xml:space="preserve"> </w:t>
      </w:r>
    </w:p>
    <w:p w14:paraId="38D706ED" w14:textId="2C445AFA" w:rsidR="001B10B5" w:rsidRPr="00455581" w:rsidRDefault="001B10B5" w:rsidP="001A406E">
      <w:pPr>
        <w:spacing w:after="0" w:line="240" w:lineRule="auto"/>
        <w:ind w:firstLine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W odpowiedzi na zapytanie ofertowe z dnia </w:t>
      </w:r>
      <w:r w:rsidR="00772080" w:rsidRPr="00455581">
        <w:rPr>
          <w:rFonts w:asciiTheme="majorHAnsi" w:eastAsia="Calibri" w:hAnsiTheme="majorHAnsi" w:cs="Tahoma"/>
          <w:bCs/>
          <w:sz w:val="18"/>
          <w:szCs w:val="18"/>
        </w:rPr>
        <w:t>21</w:t>
      </w:r>
      <w:r w:rsidR="004C64E2" w:rsidRPr="00455581">
        <w:rPr>
          <w:rFonts w:asciiTheme="majorHAnsi" w:eastAsia="Calibri" w:hAnsiTheme="majorHAnsi" w:cs="Tahoma"/>
          <w:bCs/>
          <w:sz w:val="18"/>
          <w:szCs w:val="18"/>
        </w:rPr>
        <w:t>.12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.2021 </w:t>
      </w:r>
      <w:r w:rsidRPr="00455581">
        <w:rPr>
          <w:rFonts w:asciiTheme="majorHAnsi" w:hAnsiTheme="majorHAnsi"/>
          <w:sz w:val="18"/>
          <w:szCs w:val="18"/>
        </w:rPr>
        <w:t xml:space="preserve">na dostawę </w:t>
      </w:r>
      <w:r w:rsidR="00513567" w:rsidRPr="00513567">
        <w:rPr>
          <w:rFonts w:asciiTheme="majorHAnsi" w:hAnsiTheme="majorHAnsi"/>
          <w:sz w:val="18"/>
          <w:szCs w:val="18"/>
        </w:rPr>
        <w:t xml:space="preserve">Zestawy do ilościowej analizy stężenia ludzkich </w:t>
      </w:r>
      <w:proofErr w:type="spellStart"/>
      <w:r w:rsidR="00513567" w:rsidRPr="00513567">
        <w:rPr>
          <w:rFonts w:asciiTheme="majorHAnsi" w:hAnsiTheme="majorHAnsi"/>
          <w:sz w:val="18"/>
          <w:szCs w:val="18"/>
        </w:rPr>
        <w:t>chemokin</w:t>
      </w:r>
      <w:proofErr w:type="spellEnd"/>
      <w:r w:rsidR="00513567" w:rsidRPr="00513567">
        <w:rPr>
          <w:rFonts w:asciiTheme="majorHAnsi" w:hAnsiTheme="majorHAnsi"/>
          <w:sz w:val="18"/>
          <w:szCs w:val="18"/>
        </w:rPr>
        <w:t>, cytokin i czynników wzrostowych oraz mediatorów zapalenia</w:t>
      </w:r>
      <w:r w:rsidR="00571D1B" w:rsidRPr="00455581">
        <w:rPr>
          <w:rFonts w:asciiTheme="majorHAnsi" w:hAnsiTheme="majorHAnsi"/>
          <w:sz w:val="18"/>
          <w:szCs w:val="18"/>
        </w:rPr>
        <w:t xml:space="preserve"> </w:t>
      </w:r>
      <w:r w:rsidRPr="00455581">
        <w:rPr>
          <w:rFonts w:asciiTheme="majorHAnsi" w:hAnsiTheme="majorHAnsi"/>
          <w:sz w:val="18"/>
          <w:szCs w:val="18"/>
        </w:rPr>
        <w:t xml:space="preserve">dla Sieci Badawczej ŁUKASIEWICZ - PORT Polskiego Ośrodka Rozwoju Technologii  na potrzeby realizacji projektu: </w:t>
      </w:r>
      <w:r w:rsidRPr="00455581">
        <w:rPr>
          <w:rFonts w:asciiTheme="majorHAnsi" w:hAnsiTheme="majorHAnsi"/>
          <w:b/>
          <w:sz w:val="18"/>
          <w:szCs w:val="18"/>
        </w:rPr>
        <w:t>„</w:t>
      </w:r>
      <w:r w:rsidR="004C64E2" w:rsidRPr="00455581">
        <w:rPr>
          <w:rFonts w:asciiTheme="majorHAnsi" w:hAnsiTheme="majorHAnsi"/>
          <w:b/>
          <w:sz w:val="18"/>
          <w:szCs w:val="18"/>
        </w:rPr>
        <w:t>Opracowanie zestawów do otrzymywania autologicznych opatrunków do leczenia ran</w:t>
      </w:r>
      <w:r w:rsidRPr="00455581">
        <w:rPr>
          <w:rFonts w:asciiTheme="majorHAnsi" w:hAnsiTheme="majorHAnsi"/>
          <w:b/>
          <w:sz w:val="18"/>
          <w:szCs w:val="18"/>
        </w:rPr>
        <w:t>”,</w:t>
      </w:r>
      <w:r w:rsidRPr="00455581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składam/y następującą ofertę dotyczącą realizacji przedmiotu zamówienia szczegółowo opisanego w zapytaniu ofertowym.</w:t>
      </w:r>
    </w:p>
    <w:p w14:paraId="02C41405" w14:textId="2216F888" w:rsidR="001B10B5" w:rsidRPr="00455581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664936FF" w14:textId="2E4248DF" w:rsidR="001A406E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FF25B51" w14:textId="4FA61721" w:rsid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1D22BA0" w14:textId="77777777" w:rsidR="00455581" w:rsidRPr="00455581" w:rsidRDefault="00455581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92B7B8F" w14:textId="77777777" w:rsidR="001A406E" w:rsidRPr="00455581" w:rsidRDefault="001A406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Pr="00455581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18"/>
          <w:szCs w:val="18"/>
        </w:rPr>
      </w:pPr>
      <w:r w:rsidRPr="00455581">
        <w:rPr>
          <w:rFonts w:asciiTheme="majorHAnsi" w:eastAsia="Times New Roman" w:hAnsiTheme="majorHAnsi"/>
          <w:sz w:val="18"/>
          <w:szCs w:val="18"/>
        </w:rPr>
        <w:t>Cena oferty:</w:t>
      </w:r>
    </w:p>
    <w:p w14:paraId="4943043B" w14:textId="77777777" w:rsidR="001B10B5" w:rsidRPr="00455581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 w:val="18"/>
          <w:szCs w:val="18"/>
        </w:rPr>
      </w:pPr>
    </w:p>
    <w:p w14:paraId="2B061FF4" w14:textId="77777777" w:rsidR="001B10B5" w:rsidRPr="00455581" w:rsidRDefault="001B10B5" w:rsidP="00772080">
      <w:pPr>
        <w:spacing w:after="0" w:line="240" w:lineRule="auto"/>
        <w:rPr>
          <w:rFonts w:asciiTheme="majorHAnsi" w:eastAsia="Times New Roman" w:hAnsiTheme="majorHAnsi"/>
          <w:b/>
          <w:bCs/>
          <w:sz w:val="18"/>
          <w:szCs w:val="18"/>
        </w:rPr>
      </w:pPr>
      <w:r w:rsidRPr="00455581">
        <w:rPr>
          <w:rFonts w:asciiTheme="majorHAnsi" w:eastAsia="Times New Roman" w:hAnsiTheme="majorHAnsi"/>
          <w:b/>
          <w:bCs/>
          <w:sz w:val="18"/>
          <w:szCs w:val="18"/>
        </w:rPr>
        <w:t>CZĘŚĆ NR 1</w:t>
      </w:r>
    </w:p>
    <w:p w14:paraId="2504A949" w14:textId="77777777" w:rsidR="001B10B5" w:rsidRPr="00455581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3EDF2099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10F26793" w14:textId="77777777" w:rsidR="001B10B5" w:rsidRPr="00455581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3CA35074" w14:textId="5D99C299" w:rsidR="001B10B5" w:rsidRPr="00455581" w:rsidRDefault="001B10B5" w:rsidP="001A406E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6052411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4E98E09B" w14:textId="77777777" w:rsidR="001B10B5" w:rsidRPr="00455581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59ED89CD" w14:textId="77777777" w:rsidR="001B10B5" w:rsidRPr="00455581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08CC621B" w14:textId="77777777" w:rsidR="001B10B5" w:rsidRPr="00455581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4F56921D" w14:textId="232ABC09" w:rsidR="001B10B5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74D24D1F" w14:textId="77777777" w:rsidR="00513567" w:rsidRPr="00455581" w:rsidRDefault="00513567" w:rsidP="00513567">
      <w:pPr>
        <w:spacing w:after="0" w:line="240" w:lineRule="auto"/>
        <w:rPr>
          <w:rFonts w:asciiTheme="majorHAnsi" w:eastAsia="Times New Roman" w:hAnsiTheme="majorHAnsi" w:cs="Times New Roman"/>
          <w:sz w:val="18"/>
          <w:szCs w:val="18"/>
        </w:rPr>
      </w:pPr>
    </w:p>
    <w:p w14:paraId="42E59639" w14:textId="7CAF0A4D" w:rsidR="00513567" w:rsidRPr="00455581" w:rsidRDefault="00513567" w:rsidP="00513567">
      <w:pPr>
        <w:spacing w:after="0" w:line="240" w:lineRule="auto"/>
        <w:rPr>
          <w:rFonts w:asciiTheme="majorHAnsi" w:eastAsia="Times New Roman" w:hAnsiTheme="majorHAnsi"/>
          <w:b/>
          <w:bCs/>
          <w:sz w:val="18"/>
          <w:szCs w:val="18"/>
        </w:rPr>
      </w:pPr>
      <w:r w:rsidRPr="00455581">
        <w:rPr>
          <w:rFonts w:asciiTheme="majorHAnsi" w:eastAsia="Times New Roman" w:hAnsiTheme="majorHAnsi"/>
          <w:b/>
          <w:bCs/>
          <w:sz w:val="18"/>
          <w:szCs w:val="18"/>
        </w:rPr>
        <w:t xml:space="preserve">CZĘŚĆ NR </w:t>
      </w:r>
      <w:r>
        <w:rPr>
          <w:rFonts w:asciiTheme="majorHAnsi" w:eastAsia="Times New Roman" w:hAnsiTheme="majorHAnsi"/>
          <w:b/>
          <w:bCs/>
          <w:sz w:val="18"/>
          <w:szCs w:val="18"/>
        </w:rPr>
        <w:t>2</w:t>
      </w:r>
    </w:p>
    <w:p w14:paraId="7CC0DB33" w14:textId="77777777" w:rsidR="00513567" w:rsidRPr="00455581" w:rsidRDefault="00513567" w:rsidP="00513567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0DA63335" w14:textId="77777777" w:rsidR="00513567" w:rsidRPr="00455581" w:rsidRDefault="00513567" w:rsidP="00513567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3C073F83" w14:textId="77777777" w:rsidR="00513567" w:rsidRPr="00455581" w:rsidRDefault="00513567" w:rsidP="00513567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7D1C5476" w14:textId="77777777" w:rsidR="00513567" w:rsidRPr="00455581" w:rsidRDefault="00513567" w:rsidP="00513567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42E124D5" w14:textId="77777777" w:rsidR="00513567" w:rsidRPr="00455581" w:rsidRDefault="00513567" w:rsidP="00513567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524EE3DB" w14:textId="77777777" w:rsidR="00513567" w:rsidRPr="00455581" w:rsidRDefault="00513567" w:rsidP="00513567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378838A7" w14:textId="77777777" w:rsidR="00513567" w:rsidRPr="00455581" w:rsidRDefault="00513567" w:rsidP="00513567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7FF22E50" w14:textId="77777777" w:rsidR="00513567" w:rsidRPr="00455581" w:rsidRDefault="00513567" w:rsidP="00513567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(…………………………………………………………………………………………) </w:t>
      </w:r>
    </w:p>
    <w:p w14:paraId="08E7B67E" w14:textId="36258B03" w:rsidR="00513567" w:rsidRDefault="00513567" w:rsidP="00513567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586EDABE" w14:textId="023D95F9" w:rsidR="00513567" w:rsidRPr="00455581" w:rsidRDefault="00513567" w:rsidP="00513567">
      <w:pPr>
        <w:spacing w:after="0" w:line="240" w:lineRule="auto"/>
        <w:rPr>
          <w:rFonts w:asciiTheme="majorHAnsi" w:eastAsia="Times New Roman" w:hAnsiTheme="majorHAnsi"/>
          <w:b/>
          <w:bCs/>
          <w:sz w:val="18"/>
          <w:szCs w:val="18"/>
        </w:rPr>
      </w:pPr>
      <w:r w:rsidRPr="00455581">
        <w:rPr>
          <w:rFonts w:asciiTheme="majorHAnsi" w:eastAsia="Times New Roman" w:hAnsiTheme="majorHAnsi"/>
          <w:b/>
          <w:bCs/>
          <w:sz w:val="18"/>
          <w:szCs w:val="18"/>
        </w:rPr>
        <w:t xml:space="preserve">CZĘŚĆ NR </w:t>
      </w:r>
      <w:r>
        <w:rPr>
          <w:rFonts w:asciiTheme="majorHAnsi" w:eastAsia="Times New Roman" w:hAnsiTheme="majorHAnsi"/>
          <w:b/>
          <w:bCs/>
          <w:sz w:val="18"/>
          <w:szCs w:val="18"/>
        </w:rPr>
        <w:t>3</w:t>
      </w:r>
    </w:p>
    <w:p w14:paraId="2FCA9E6A" w14:textId="77777777" w:rsidR="00513567" w:rsidRPr="00455581" w:rsidRDefault="00513567" w:rsidP="00513567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</w:p>
    <w:p w14:paraId="0B2C17DC" w14:textId="77777777" w:rsidR="00513567" w:rsidRPr="00455581" w:rsidRDefault="00513567" w:rsidP="00513567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wynosi:……………… zł netto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</w:t>
      </w:r>
    </w:p>
    <w:p w14:paraId="359C141C" w14:textId="77777777" w:rsidR="00513567" w:rsidRPr="00455581" w:rsidRDefault="00513567" w:rsidP="00513567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3FBC510F" w14:textId="77777777" w:rsidR="00513567" w:rsidRPr="00455581" w:rsidRDefault="00513567" w:rsidP="00513567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( cena oferty wynika z wypełnionego załącznika  nr 1 do zapytania)</w:t>
      </w:r>
    </w:p>
    <w:p w14:paraId="367E92F4" w14:textId="77777777" w:rsidR="00513567" w:rsidRPr="00455581" w:rsidRDefault="00513567" w:rsidP="00513567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Podatek VAT:………… zł,</w:t>
      </w:r>
    </w:p>
    <w:p w14:paraId="30D860B3" w14:textId="77777777" w:rsidR="00513567" w:rsidRPr="00455581" w:rsidRDefault="00513567" w:rsidP="00513567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słownie: (……………………………………………………………………………………)</w:t>
      </w:r>
    </w:p>
    <w:p w14:paraId="7802867F" w14:textId="77777777" w:rsidR="00513567" w:rsidRPr="00455581" w:rsidRDefault="00513567" w:rsidP="00513567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/>
          <w:bCs/>
          <w:i/>
          <w:sz w:val="18"/>
          <w:szCs w:val="18"/>
        </w:rPr>
        <w:t>Cena oferty wynosi:……………..zł brutto</w:t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, </w:t>
      </w:r>
    </w:p>
    <w:p w14:paraId="13EE9D51" w14:textId="77777777" w:rsidR="00513567" w:rsidRPr="00455581" w:rsidRDefault="00513567" w:rsidP="00513567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lastRenderedPageBreak/>
        <w:t xml:space="preserve">słownie: (…………………………………………………………………………………………) </w:t>
      </w:r>
    </w:p>
    <w:p w14:paraId="4415E48C" w14:textId="77777777" w:rsidR="00513567" w:rsidRPr="00455581" w:rsidRDefault="00513567" w:rsidP="00513567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słownie: (………………………………………………………………………………………………………)          </w:t>
      </w:r>
    </w:p>
    <w:p w14:paraId="5952CC27" w14:textId="77777777" w:rsidR="00513567" w:rsidRPr="00455581" w:rsidRDefault="00513567" w:rsidP="00513567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</w:p>
    <w:p w14:paraId="397C68EE" w14:textId="77777777" w:rsidR="00513567" w:rsidRPr="00455581" w:rsidRDefault="00513567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 w:val="18"/>
          <w:szCs w:val="18"/>
        </w:rPr>
      </w:pPr>
    </w:p>
    <w:p w14:paraId="610D2048" w14:textId="77777777" w:rsidR="001B10B5" w:rsidRPr="00455581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>Oświadczam, że termin dostawy przedmiotu zamówienia wynosi:</w:t>
      </w:r>
    </w:p>
    <w:p w14:paraId="4F9C500F" w14:textId="77777777" w:rsidR="001B10B5" w:rsidRPr="00455581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18"/>
          <w:szCs w:val="18"/>
        </w:rPr>
      </w:pPr>
    </w:p>
    <w:p w14:paraId="58DCB504" w14:textId="36B58978" w:rsidR="001B10B5" w:rsidRDefault="00772080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 w:rsidRPr="00455581">
        <w:rPr>
          <w:rFonts w:asciiTheme="majorHAnsi" w:hAnsiTheme="majorHAnsi" w:cs="Tahoma"/>
          <w:bCs/>
          <w:sz w:val="18"/>
          <w:szCs w:val="18"/>
        </w:rPr>
        <w:t xml:space="preserve">  </w:t>
      </w:r>
      <w:r w:rsidR="001B10B5" w:rsidRPr="00455581">
        <w:rPr>
          <w:rFonts w:asciiTheme="majorHAnsi" w:hAnsiTheme="majorHAnsi" w:cs="Tahoma"/>
          <w:bCs/>
          <w:sz w:val="18"/>
          <w:szCs w:val="18"/>
        </w:rPr>
        <w:t xml:space="preserve">Część nr 1 ………… dni roboczych </w:t>
      </w:r>
    </w:p>
    <w:p w14:paraId="6D677FAE" w14:textId="0FAF162D" w:rsidR="00513567" w:rsidRDefault="00513567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>
        <w:rPr>
          <w:rFonts w:asciiTheme="majorHAnsi" w:hAnsiTheme="majorHAnsi" w:cs="Tahoma"/>
          <w:bCs/>
          <w:sz w:val="18"/>
          <w:szCs w:val="18"/>
        </w:rPr>
        <w:t xml:space="preserve">  </w:t>
      </w:r>
      <w:r w:rsidRPr="00455581">
        <w:rPr>
          <w:rFonts w:asciiTheme="majorHAnsi" w:hAnsiTheme="majorHAnsi" w:cs="Tahoma"/>
          <w:bCs/>
          <w:sz w:val="18"/>
          <w:szCs w:val="18"/>
        </w:rPr>
        <w:t xml:space="preserve">Część nr </w:t>
      </w:r>
      <w:r>
        <w:rPr>
          <w:rFonts w:asciiTheme="majorHAnsi" w:hAnsiTheme="majorHAnsi" w:cs="Tahoma"/>
          <w:bCs/>
          <w:sz w:val="18"/>
          <w:szCs w:val="18"/>
        </w:rPr>
        <w:t>2</w:t>
      </w:r>
      <w:r w:rsidRPr="00455581">
        <w:rPr>
          <w:rFonts w:asciiTheme="majorHAnsi" w:hAnsiTheme="majorHAnsi" w:cs="Tahoma"/>
          <w:bCs/>
          <w:sz w:val="18"/>
          <w:szCs w:val="18"/>
        </w:rPr>
        <w:t xml:space="preserve"> ………… dni roboczych</w:t>
      </w:r>
    </w:p>
    <w:p w14:paraId="4AF26FFA" w14:textId="4F169D6D" w:rsidR="00513567" w:rsidRPr="00455581" w:rsidRDefault="00513567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  <w:r>
        <w:rPr>
          <w:rFonts w:asciiTheme="majorHAnsi" w:hAnsiTheme="majorHAnsi" w:cs="Tahoma"/>
          <w:bCs/>
          <w:sz w:val="18"/>
          <w:szCs w:val="18"/>
        </w:rPr>
        <w:t xml:space="preserve">  </w:t>
      </w:r>
      <w:r w:rsidRPr="00455581">
        <w:rPr>
          <w:rFonts w:asciiTheme="majorHAnsi" w:hAnsiTheme="majorHAnsi" w:cs="Tahoma"/>
          <w:bCs/>
          <w:sz w:val="18"/>
          <w:szCs w:val="18"/>
        </w:rPr>
        <w:t xml:space="preserve">Część nr </w:t>
      </w:r>
      <w:r w:rsidR="008D3FDA">
        <w:rPr>
          <w:rFonts w:asciiTheme="majorHAnsi" w:hAnsiTheme="majorHAnsi" w:cs="Tahoma"/>
          <w:bCs/>
          <w:sz w:val="18"/>
          <w:szCs w:val="18"/>
        </w:rPr>
        <w:t>3</w:t>
      </w:r>
      <w:r w:rsidRPr="00455581">
        <w:rPr>
          <w:rFonts w:asciiTheme="majorHAnsi" w:hAnsiTheme="majorHAnsi" w:cs="Tahoma"/>
          <w:bCs/>
          <w:sz w:val="18"/>
          <w:szCs w:val="18"/>
        </w:rPr>
        <w:t xml:space="preserve"> ………… dni roboczych</w:t>
      </w:r>
    </w:p>
    <w:p w14:paraId="49C52C12" w14:textId="77777777" w:rsidR="001A406E" w:rsidRPr="00455581" w:rsidRDefault="001A406E" w:rsidP="001A406E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18"/>
          <w:szCs w:val="18"/>
        </w:rPr>
      </w:pPr>
    </w:p>
    <w:p w14:paraId="261932F2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 xml:space="preserve">(wykonawca określa termin dostawy), licząc od dnia złożenia zamówienia pocztą elektroniczną. </w:t>
      </w:r>
    </w:p>
    <w:p w14:paraId="2FC4353F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 w:val="18"/>
          <w:szCs w:val="18"/>
        </w:rPr>
      </w:pPr>
    </w:p>
    <w:p w14:paraId="153B88BB" w14:textId="77777777" w:rsidR="001B10B5" w:rsidRPr="00455581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  <w:r w:rsidRPr="00455581">
        <w:rPr>
          <w:rFonts w:asciiTheme="majorHAnsi" w:eastAsia="Calibri" w:hAnsiTheme="majorHAnsi" w:cs="Tahoma"/>
          <w:bCs/>
          <w:sz w:val="18"/>
          <w:szCs w:val="18"/>
        </w:rPr>
        <w:t>Gwarantuję odbiór/ nie gwarantuję odbioru</w:t>
      </w:r>
      <w:r w:rsidRPr="00455581">
        <w:rPr>
          <w:rFonts w:asciiTheme="majorHAnsi" w:eastAsia="Calibri" w:hAnsiTheme="majorHAnsi" w:cs="Tahoma"/>
          <w:bCs/>
          <w:sz w:val="18"/>
          <w:szCs w:val="18"/>
          <w:vertAlign w:val="superscript"/>
        </w:rPr>
        <w:footnoteReference w:id="1"/>
      </w:r>
      <w:r w:rsidRPr="00455581">
        <w:rPr>
          <w:rFonts w:asciiTheme="majorHAnsi" w:eastAsia="Calibri" w:hAnsiTheme="majorHAnsi" w:cs="Tahoma"/>
          <w:bCs/>
          <w:sz w:val="18"/>
          <w:szCs w:val="18"/>
        </w:rPr>
        <w:t>, zużytych materiałów plastikowych / papierowych, które zostaną dostarczone w ramach  niniejszego zapytania ofertowego.</w:t>
      </w:r>
    </w:p>
    <w:p w14:paraId="27F9356B" w14:textId="77777777" w:rsidR="001B10B5" w:rsidRPr="00455581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 w:val="18"/>
          <w:szCs w:val="18"/>
        </w:rPr>
      </w:pPr>
    </w:p>
    <w:p w14:paraId="1E83084A" w14:textId="77777777" w:rsidR="001B10B5" w:rsidRPr="00455581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18"/>
          <w:szCs w:val="18"/>
        </w:rPr>
      </w:pPr>
      <w:r w:rsidRPr="00455581">
        <w:rPr>
          <w:rFonts w:asciiTheme="majorHAnsi" w:hAnsiTheme="majorHAnsi" w:cs="Tahoma"/>
          <w:sz w:val="18"/>
          <w:szCs w:val="18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455581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  <w:sz w:val="18"/>
          <w:szCs w:val="18"/>
        </w:rPr>
      </w:pPr>
      <w:r w:rsidRPr="00455581">
        <w:rPr>
          <w:rFonts w:ascii="Garamond" w:hAnsi="Garamond" w:cs="Arial"/>
          <w:iCs/>
          <w:sz w:val="18"/>
          <w:szCs w:val="18"/>
        </w:rPr>
        <w:t>…………………………………………………</w:t>
      </w:r>
    </w:p>
    <w:p w14:paraId="228A73F2" w14:textId="77777777" w:rsidR="001B10B5" w:rsidRPr="00455581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(Pieczęć firmowa  i podpis osoby uprawnionej</w:t>
      </w:r>
    </w:p>
    <w:p w14:paraId="5047ACD9" w14:textId="2A9B5467" w:rsidR="00791C1D" w:rsidRPr="00455581" w:rsidRDefault="001B10B5" w:rsidP="004C64E2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8"/>
          <w:szCs w:val="18"/>
        </w:rPr>
      </w:pPr>
      <w:r w:rsidRPr="00455581">
        <w:rPr>
          <w:rFonts w:asciiTheme="majorHAnsi" w:hAnsiTheme="majorHAnsi" w:cs="Arial"/>
          <w:i/>
          <w:iCs/>
          <w:sz w:val="18"/>
          <w:szCs w:val="18"/>
        </w:rPr>
        <w:t>do reprezentowania Wykonawcy)</w:t>
      </w:r>
    </w:p>
    <w:sectPr w:rsidR="00791C1D" w:rsidRPr="00455581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0239" w14:textId="77777777" w:rsidR="0080540E" w:rsidRDefault="0080540E" w:rsidP="006747BD">
      <w:pPr>
        <w:spacing w:after="0" w:line="240" w:lineRule="auto"/>
      </w:pPr>
      <w:r>
        <w:separator/>
      </w:r>
    </w:p>
  </w:endnote>
  <w:endnote w:type="continuationSeparator" w:id="0">
    <w:p w14:paraId="7884FC19" w14:textId="77777777" w:rsidR="0080540E" w:rsidRDefault="0080540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1A7A" w14:textId="77777777" w:rsidR="00256483" w:rsidRDefault="002564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1FF098D" w:rsidR="002C5CFA" w:rsidRDefault="00256483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25F6ED5" wp14:editId="4026FAA1">
                  <wp:extent cx="4023538" cy="88053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837" cy="89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7CB53E0A">
              <wp:simplePos x="0" y="0"/>
              <wp:positionH relativeFrom="margin">
                <wp:align>left</wp:align>
              </wp:positionH>
              <wp:positionV relativeFrom="page">
                <wp:posOffset>9820910</wp:posOffset>
              </wp:positionV>
              <wp:extent cx="4361815" cy="438785"/>
              <wp:effectExtent l="0" t="0" r="63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36181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3pt;width:343.4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BFAC0" w14:textId="77777777" w:rsidR="0080540E" w:rsidRDefault="0080540E" w:rsidP="006747BD">
      <w:pPr>
        <w:spacing w:after="0" w:line="240" w:lineRule="auto"/>
      </w:pPr>
      <w:r>
        <w:separator/>
      </w:r>
    </w:p>
  </w:footnote>
  <w:footnote w:type="continuationSeparator" w:id="0">
    <w:p w14:paraId="1031457B" w14:textId="77777777" w:rsidR="0080540E" w:rsidRDefault="0080540E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D40E" w14:textId="77777777" w:rsidR="00256483" w:rsidRDefault="002564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000D" w14:textId="77777777" w:rsidR="00256483" w:rsidRDefault="002564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A406E"/>
    <w:rsid w:val="001B10B5"/>
    <w:rsid w:val="00231524"/>
    <w:rsid w:val="00250E1B"/>
    <w:rsid w:val="00256483"/>
    <w:rsid w:val="002C5CFA"/>
    <w:rsid w:val="002D48BE"/>
    <w:rsid w:val="002F4540"/>
    <w:rsid w:val="00301D35"/>
    <w:rsid w:val="003317CA"/>
    <w:rsid w:val="00335F9F"/>
    <w:rsid w:val="00346C00"/>
    <w:rsid w:val="00354A18"/>
    <w:rsid w:val="00397563"/>
    <w:rsid w:val="003F4BA3"/>
    <w:rsid w:val="00455581"/>
    <w:rsid w:val="004C64E2"/>
    <w:rsid w:val="004F5805"/>
    <w:rsid w:val="00513567"/>
    <w:rsid w:val="00526CDD"/>
    <w:rsid w:val="00571D1B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72080"/>
    <w:rsid w:val="00787505"/>
    <w:rsid w:val="00791C1D"/>
    <w:rsid w:val="0080540E"/>
    <w:rsid w:val="00805DF6"/>
    <w:rsid w:val="00821F16"/>
    <w:rsid w:val="008368C0"/>
    <w:rsid w:val="0084396A"/>
    <w:rsid w:val="008442CF"/>
    <w:rsid w:val="00854B7B"/>
    <w:rsid w:val="008C1729"/>
    <w:rsid w:val="008C75DD"/>
    <w:rsid w:val="008D3FDA"/>
    <w:rsid w:val="008F027B"/>
    <w:rsid w:val="008F0B16"/>
    <w:rsid w:val="008F209D"/>
    <w:rsid w:val="0099379C"/>
    <w:rsid w:val="009D4C4D"/>
    <w:rsid w:val="009F372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17</TotalTime>
  <Pages>3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8</cp:revision>
  <cp:lastPrinted>2020-02-10T12:13:00Z</cp:lastPrinted>
  <dcterms:created xsi:type="dcterms:W3CDTF">2021-03-30T09:45:00Z</dcterms:created>
  <dcterms:modified xsi:type="dcterms:W3CDTF">2021-12-21T14:32:00Z</dcterms:modified>
</cp:coreProperties>
</file>