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0B286960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CE1ED6">
        <w:rPr>
          <w:rFonts w:asciiTheme="majorHAnsi" w:hAnsiTheme="majorHAnsi"/>
          <w:szCs w:val="20"/>
        </w:rPr>
        <w:t>9.2022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504C5426" w14:textId="77777777" w:rsidR="002D330D" w:rsidRPr="0003037F" w:rsidRDefault="002D330D" w:rsidP="002D330D">
      <w:pPr>
        <w:spacing w:after="0"/>
        <w:rPr>
          <w:rFonts w:asciiTheme="majorHAnsi" w:hAnsiTheme="majorHAnsi"/>
          <w:szCs w:val="20"/>
        </w:rPr>
      </w:pPr>
      <w:r w:rsidRPr="0003037F">
        <w:rPr>
          <w:rFonts w:asciiTheme="majorHAnsi" w:hAnsiTheme="majorHAnsi"/>
          <w:szCs w:val="20"/>
        </w:rPr>
        <w:t xml:space="preserve">na </w:t>
      </w:r>
      <w:r w:rsidRPr="001604A5">
        <w:rPr>
          <w:rFonts w:asciiTheme="majorHAnsi" w:hAnsiTheme="majorHAnsi"/>
          <w:szCs w:val="20"/>
        </w:rPr>
        <w:t>zakup odczynnika Bio-Beads S-X3 Support</w:t>
      </w:r>
      <w:r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86990">
        <w:rPr>
          <w:rFonts w:asciiTheme="majorHAnsi" w:hAnsiTheme="majorHAnsi"/>
          <w:b/>
          <w:szCs w:val="20"/>
        </w:rPr>
        <w:t>„</w:t>
      </w:r>
      <w:r w:rsidRPr="00CD7780">
        <w:rPr>
          <w:rFonts w:asciiTheme="majorHAnsi" w:hAnsiTheme="majorHAnsi"/>
          <w:b/>
          <w:szCs w:val="20"/>
        </w:rPr>
        <w:t xml:space="preserve">Opracowanie technologii karbonizacji surowców organicznych przy wykorzystaniu technologii mikrofalowych do wdrożenia innowacyjnego procesu produkcji węgli aktywnych. Nr RPDS.01.02.01-02-0062/20  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61EEC8A3" w:rsidR="001B10B5" w:rsidRPr="00305279" w:rsidRDefault="001B10B5" w:rsidP="00305279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305279">
        <w:rPr>
          <w:rFonts w:asciiTheme="majorHAnsi" w:eastAsia="Calibri" w:hAnsiTheme="majorHAnsi" w:cs="Tahoma"/>
          <w:bCs/>
          <w:szCs w:val="20"/>
        </w:rPr>
        <w:t>2</w:t>
      </w:r>
      <w:r w:rsidR="00CE1ED6">
        <w:rPr>
          <w:rFonts w:asciiTheme="majorHAnsi" w:eastAsia="Calibri" w:hAnsiTheme="majorHAnsi" w:cs="Tahoma"/>
          <w:bCs/>
          <w:szCs w:val="20"/>
        </w:rPr>
        <w:t>6.01.2022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305279" w:rsidRPr="0003037F">
        <w:rPr>
          <w:rFonts w:asciiTheme="majorHAnsi" w:hAnsiTheme="majorHAnsi"/>
          <w:szCs w:val="20"/>
        </w:rPr>
        <w:t xml:space="preserve">na </w:t>
      </w:r>
      <w:r w:rsidR="00305279" w:rsidRPr="001604A5">
        <w:rPr>
          <w:rFonts w:asciiTheme="majorHAnsi" w:hAnsiTheme="majorHAnsi"/>
          <w:szCs w:val="20"/>
        </w:rPr>
        <w:t>zakup odczynnika Bio-Beads S-X3 Support</w:t>
      </w:r>
      <w:r w:rsidR="00305279">
        <w:rPr>
          <w:rFonts w:asciiTheme="majorHAnsi" w:hAnsiTheme="majorHAnsi"/>
          <w:szCs w:val="20"/>
        </w:rPr>
        <w:t xml:space="preserve"> </w:t>
      </w:r>
      <w:r w:rsidR="00305279"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CE1ED6" w:rsidRPr="000F1C8F">
        <w:rPr>
          <w:rFonts w:asciiTheme="majorHAnsi" w:hAnsiTheme="majorHAnsi"/>
          <w:b/>
          <w:szCs w:val="20"/>
        </w:rPr>
        <w:t>„Hybrydowe Platformy czujnikowe zintegrowanych układów fotonicznych na bazie materiałów ceramicznych i polimerowych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lastRenderedPageBreak/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2B061FF4" w14:textId="14ED84CB" w:rsidR="001B10B5" w:rsidRPr="00305279" w:rsidRDefault="001B10B5" w:rsidP="00305279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EB4C7AF" w:rsidR="001B10B5" w:rsidRDefault="00305279" w:rsidP="00305279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>…………………………………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0C1D1C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C5B24F" w14:textId="77777777" w:rsidR="00305279" w:rsidRDefault="00305279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1A1987F2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6081212F" w14:textId="77777777" w:rsidR="00E26979" w:rsidRDefault="00E26979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54E2F2D9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18B4274" w14:textId="77777777" w:rsidR="00E26979" w:rsidRDefault="00E26979" w:rsidP="00E26979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0D76FB63" w14:textId="77777777" w:rsidR="008F34BC" w:rsidRPr="008F34BC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 xml:space="preserve"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</w:t>
      </w:r>
    </w:p>
    <w:p w14:paraId="3AC9A63B" w14:textId="77777777" w:rsidR="008F34BC" w:rsidRDefault="008F34BC" w:rsidP="008F34BC">
      <w:pPr>
        <w:pStyle w:val="Akapitzlist"/>
        <w:suppressAutoHyphens/>
        <w:spacing w:after="0" w:line="240" w:lineRule="auto"/>
        <w:ind w:left="360"/>
        <w:rPr>
          <w:rFonts w:asciiTheme="majorHAnsi" w:hAnsiTheme="majorHAnsi" w:cs="Tahoma"/>
          <w:sz w:val="20"/>
          <w:szCs w:val="20"/>
        </w:rPr>
      </w:pPr>
    </w:p>
    <w:p w14:paraId="1E83084A" w14:textId="2896C328" w:rsidR="001B10B5" w:rsidRPr="00B97CFE" w:rsidRDefault="001B10B5" w:rsidP="008F34BC">
      <w:pPr>
        <w:pStyle w:val="Akapitzlist"/>
        <w:suppressAutoHyphens/>
        <w:spacing w:after="0" w:line="240" w:lineRule="auto"/>
        <w:ind w:left="360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…………..………………………………………... (należy wskazać).</w:t>
      </w:r>
    </w:p>
    <w:p w14:paraId="23E1BE20" w14:textId="06913C25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CBD1C3B" w14:textId="4DF0AD2B" w:rsidR="00BB7D14" w:rsidRDefault="00BB7D14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5302B21" w14:textId="77777777" w:rsidR="00BB7D14" w:rsidRPr="00B03512" w:rsidRDefault="00BB7D14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DF62" w14:textId="77777777" w:rsidR="00D93A16" w:rsidRDefault="00D93A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321C46BF" w:rsidR="002C5CFA" w:rsidRDefault="00D93A16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1D2E6A1" wp14:editId="66E8EFF0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6E088" w14:textId="77777777" w:rsidR="00D93A16" w:rsidRDefault="00D93A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00A80" w14:textId="77777777" w:rsidR="00D93A16" w:rsidRDefault="00D93A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330D"/>
    <w:rsid w:val="002D48BE"/>
    <w:rsid w:val="002F4540"/>
    <w:rsid w:val="00301D35"/>
    <w:rsid w:val="00305279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8F34BC"/>
    <w:rsid w:val="0099379C"/>
    <w:rsid w:val="009D4C4D"/>
    <w:rsid w:val="00A25E89"/>
    <w:rsid w:val="00A36F46"/>
    <w:rsid w:val="00A4666C"/>
    <w:rsid w:val="00A52C29"/>
    <w:rsid w:val="00B61F8A"/>
    <w:rsid w:val="00BB7D14"/>
    <w:rsid w:val="00C736D5"/>
    <w:rsid w:val="00CE1ED6"/>
    <w:rsid w:val="00CF01C2"/>
    <w:rsid w:val="00D005B3"/>
    <w:rsid w:val="00D06D36"/>
    <w:rsid w:val="00D40690"/>
    <w:rsid w:val="00D93A16"/>
    <w:rsid w:val="00DA52A1"/>
    <w:rsid w:val="00E26979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</TotalTime>
  <Pages>3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10</cp:revision>
  <cp:lastPrinted>2020-02-10T12:13:00Z</cp:lastPrinted>
  <dcterms:created xsi:type="dcterms:W3CDTF">2021-03-30T09:45:00Z</dcterms:created>
  <dcterms:modified xsi:type="dcterms:W3CDTF">2022-01-26T10:57:00Z</dcterms:modified>
</cp:coreProperties>
</file>