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311FDE81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CF1CC0">
        <w:rPr>
          <w:rFonts w:asciiTheme="majorHAnsi" w:hAnsiTheme="majorHAnsi"/>
          <w:szCs w:val="20"/>
        </w:rPr>
        <w:t>1</w:t>
      </w:r>
      <w:r w:rsidRPr="00B97CFE">
        <w:rPr>
          <w:rFonts w:asciiTheme="majorHAnsi" w:hAnsiTheme="majorHAnsi"/>
          <w:szCs w:val="20"/>
        </w:rPr>
        <w:t>.202</w:t>
      </w:r>
      <w:r w:rsidR="007274A8">
        <w:rPr>
          <w:rFonts w:asciiTheme="majorHAnsi" w:hAnsiTheme="majorHAnsi"/>
          <w:szCs w:val="20"/>
        </w:rPr>
        <w:t>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787DB304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</w:t>
      </w:r>
      <w:r w:rsidR="00230D4A" w:rsidRPr="00230D4A">
        <w:rPr>
          <w:rFonts w:asciiTheme="majorHAnsi" w:hAnsiTheme="majorHAnsi"/>
          <w:szCs w:val="20"/>
        </w:rPr>
        <w:t xml:space="preserve">zakup </w:t>
      </w:r>
      <w:r w:rsidR="007274A8">
        <w:rPr>
          <w:rFonts w:asciiTheme="majorHAnsi" w:hAnsiTheme="majorHAnsi"/>
          <w:szCs w:val="20"/>
        </w:rPr>
        <w:t>odczynników</w:t>
      </w:r>
      <w:r w:rsidR="00230D4A" w:rsidRPr="00230D4A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="00230D4A" w:rsidRPr="00230D4A">
        <w:rPr>
          <w:rFonts w:asciiTheme="majorHAnsi" w:hAnsiTheme="majorHAnsi"/>
          <w:b/>
          <w:szCs w:val="20"/>
        </w:rPr>
        <w:t>Opracowanie technologii karbonizacji surowców organicznych przy wykorzystaniu technologii mikrofalowych do wdrożenia innowacyjnego procesu produkcji węgli aktywnych. Nr RPDS.01.02.01-02-0062/20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1EE0AE6E" w14:textId="77777777" w:rsidR="00714288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</w:r>
    </w:p>
    <w:p w14:paraId="3DB80705" w14:textId="77777777" w:rsidR="00714288" w:rsidRDefault="00714288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38D706ED" w14:textId="63301A3B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W odpowiedzi na zapytanie ofertowe z dnia </w:t>
      </w:r>
      <w:r w:rsidR="007274A8">
        <w:rPr>
          <w:rFonts w:asciiTheme="majorHAnsi" w:eastAsia="Calibri" w:hAnsiTheme="majorHAnsi" w:cs="Tahoma"/>
          <w:bCs/>
          <w:szCs w:val="20"/>
        </w:rPr>
        <w:t>03.01.2022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7274A8">
        <w:rPr>
          <w:rFonts w:asciiTheme="majorHAnsi" w:hAnsiTheme="majorHAnsi"/>
          <w:szCs w:val="20"/>
        </w:rPr>
        <w:t xml:space="preserve">odczynników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>„</w:t>
      </w:r>
      <w:r w:rsidR="00230D4A" w:rsidRPr="00230D4A">
        <w:rPr>
          <w:rFonts w:asciiTheme="majorHAnsi" w:hAnsiTheme="majorHAnsi"/>
          <w:b/>
          <w:szCs w:val="20"/>
        </w:rPr>
        <w:t>Opracowanie technologii karbonizacji surowców organicznych przy wykorzystaniu technologii mikrofalowych do wdrożenia innowacyjnego procesu produkcji węgli aktywnych. Nr RPDS.01.02.01-02-0062/20</w:t>
      </w:r>
      <w:r w:rsidRPr="00B97CFE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 xml:space="preserve">składam/y następującą </w:t>
      </w:r>
      <w:r w:rsidRPr="00D94564">
        <w:rPr>
          <w:rFonts w:asciiTheme="majorHAnsi" w:eastAsia="Calibri" w:hAnsiTheme="majorHAnsi" w:cs="Tahoma"/>
          <w:bCs/>
          <w:szCs w:val="20"/>
        </w:rPr>
        <w:lastRenderedPageBreak/>
        <w:t>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tbl>
      <w:tblPr>
        <w:tblW w:w="9091" w:type="dxa"/>
        <w:tblInd w:w="-8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1959"/>
        <w:gridCol w:w="1341"/>
        <w:gridCol w:w="1247"/>
        <w:gridCol w:w="1288"/>
        <w:gridCol w:w="1197"/>
        <w:gridCol w:w="1296"/>
      </w:tblGrid>
      <w:tr w:rsidR="00875BB9" w:rsidRPr="00875BB9" w14:paraId="6F2A6A95" w14:textId="77777777" w:rsidTr="00875BB9">
        <w:trPr>
          <w:trHeight w:val="841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5FA6E" w14:textId="77777777" w:rsidR="00875BB9" w:rsidRPr="00875BB9" w:rsidRDefault="00875BB9" w:rsidP="00875BB9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lang w:eastAsia="pl-PL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51FB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431D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Rozmiar opakowania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79A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Ilość opakowań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54B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cena jednostkowa netto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6C36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cena łączna netto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1FE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 xml:space="preserve">cena łączna brutto </w:t>
            </w:r>
          </w:p>
        </w:tc>
      </w:tr>
      <w:tr w:rsidR="00875BB9" w:rsidRPr="00875BB9" w14:paraId="7CA76CE7" w14:textId="77777777" w:rsidTr="00875BB9">
        <w:trPr>
          <w:trHeight w:val="45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C08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D22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 xml:space="preserve">Sodu węglan kwaśny 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386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10kg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A84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ACB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BFEB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9999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24D2002E" w14:textId="77777777" w:rsidTr="00875BB9">
        <w:trPr>
          <w:trHeight w:val="45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D07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 xml:space="preserve">część 2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D9C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 xml:space="preserve">Sodu węglan kwaśny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1610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1kg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1FD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F4D0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9F83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3729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06638625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A7D9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001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Wapnia węglan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EDB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1kg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2EEB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B20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B8E3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C54A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05CD67D9" w14:textId="77777777" w:rsidTr="00875BB9">
        <w:trPr>
          <w:trHeight w:val="676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0040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63A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Woda odmineralizowana czda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C82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10l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488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54C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4C6D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C30B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0A38B51F" w14:textId="77777777" w:rsidTr="00875BB9">
        <w:trPr>
          <w:trHeight w:val="676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A40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9E1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Woda destylowana HPLC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3BC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462C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D4E3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C63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AC8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277AF6BE" w14:textId="77777777" w:rsidTr="00875BB9">
        <w:trPr>
          <w:trHeight w:val="45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1B3D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B6B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Kwas solny r-r 5%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9116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A86B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104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3900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6EF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1A16459C" w14:textId="77777777" w:rsidTr="00875BB9">
        <w:trPr>
          <w:trHeight w:val="45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A32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D79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 xml:space="preserve">Odczynnik Hanusa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E168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500ml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02C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A999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29BA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8190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743062C8" w14:textId="77777777" w:rsidTr="00875BB9">
        <w:trPr>
          <w:trHeight w:val="45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3268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BD96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Potasu jodek r-r 10%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FC5C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500ml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193C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D508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839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645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76774A59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7D93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786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Jod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AE9B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100g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4A13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859C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68D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0E2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295AA2E1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3F4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65E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Sodu tiosiarczan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2F79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FA6B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9CF6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44C9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AE6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5E0ACF01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616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F00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Skrobia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06F3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59EA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445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B1B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B4B2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6FB711A3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37F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1B4A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Chloroform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9DB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E89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DFC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463B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321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6A8BA52E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9B6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2ADD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Alkohol Etylowy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2A7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4,5l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EA53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5CDB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E3D9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CEB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1D948173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D518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A51A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2-Propanol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B6C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C6F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D7AD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F6AC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CA65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318EF2BE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DCE3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CE9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Bromek potasu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BCA4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100g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8DE2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FAA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CE68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6CE2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2EC02A3A" w14:textId="77777777" w:rsidTr="00875BB9">
        <w:trPr>
          <w:trHeight w:val="45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384A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63D9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Zieleń naftolowa B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441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25g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F78C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989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A84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C06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4ECA11C2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C1B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8B97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Błękit metylowy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D31C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25g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95F0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FDF1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D3CD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43BA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  <w:tr w:rsidR="00875BB9" w:rsidRPr="00875BB9" w14:paraId="2B8ED5C3" w14:textId="77777777" w:rsidTr="00875BB9">
        <w:trPr>
          <w:trHeight w:val="30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1B7D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część 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6658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Jodek potas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394C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250g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1836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875BB9">
              <w:rPr>
                <w:rFonts w:ascii="Verdana" w:eastAsia="Times New Roman" w:hAnsi="Verdana" w:cs="Calibri"/>
                <w:color w:val="000000"/>
                <w:spacing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B659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28EF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1FEE" w14:textId="77777777" w:rsidR="00875BB9" w:rsidRPr="00875BB9" w:rsidRDefault="00875BB9" w:rsidP="00875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</w:pPr>
            <w:r w:rsidRPr="00875BB9">
              <w:rPr>
                <w:rFonts w:ascii="Calibri" w:eastAsia="Times New Roman" w:hAnsi="Calibri" w:cs="Calibri"/>
                <w:color w:val="000000"/>
                <w:spacing w:val="0"/>
                <w:sz w:val="22"/>
                <w:lang w:eastAsia="pl-PL"/>
              </w:rPr>
              <w:t> </w:t>
            </w:r>
          </w:p>
        </w:tc>
      </w:tr>
    </w:tbl>
    <w:p w14:paraId="29CB9E4A" w14:textId="77777777" w:rsidR="00CF1CC0" w:rsidRPr="00936D34" w:rsidRDefault="00CF1CC0" w:rsidP="00936D34">
      <w:pPr>
        <w:pStyle w:val="Akapitzlist"/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7BA27986" w14:textId="3EDD7B64" w:rsidR="00CF1CC0" w:rsidRDefault="001B10B5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378F37FD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51D3707C" w14:textId="0CF934F4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4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519B8AC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4F713561" w14:textId="5AF1BC9E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5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09FFFA2D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06DDE752" w14:textId="69298E73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6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22834613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36362BDE" w14:textId="77394EF7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7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7A4ACC0F" w14:textId="04621978" w:rsidR="00CF1CC0" w:rsidRDefault="00CF1CC0" w:rsidP="00CF1CC0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76A7B0F" w14:textId="66270892" w:rsid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8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277C26C" w14:textId="1AFFAF6A" w:rsidR="00875BB9" w:rsidRDefault="00875BB9" w:rsidP="00CF1CC0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3D6C1D47" w14:textId="20988E00" w:rsid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9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DF93B7D" w14:textId="77ABF1B9" w:rsidR="00875BB9" w:rsidRDefault="00875BB9" w:rsidP="00CF1CC0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3AEBF4A6" w14:textId="066FBB16" w:rsid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10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A654A9C" w14:textId="09156411" w:rsidR="00875BB9" w:rsidRDefault="00875BB9" w:rsidP="00CF1CC0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7E69840D" w14:textId="33B3A247" w:rsid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11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A541D87" w14:textId="77777777" w:rsidR="00875BB9" w:rsidRPr="00875BB9" w:rsidRDefault="00875BB9" w:rsidP="00875BB9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7A890017" w14:textId="5C62FB90" w:rsidR="00875BB9" w:rsidRP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12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DCDC847" w14:textId="77777777" w:rsidR="00875BB9" w:rsidRDefault="00875BB9" w:rsidP="00875BB9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6A78D5E0" w14:textId="5C59A11F" w:rsid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13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8E3A7B3" w14:textId="77777777" w:rsidR="00875BB9" w:rsidRPr="00875BB9" w:rsidRDefault="00875BB9" w:rsidP="00875BB9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75870BFC" w14:textId="1CB64235" w:rsid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14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2D7F6066" w14:textId="77777777" w:rsidR="00875BB9" w:rsidRPr="00875BB9" w:rsidRDefault="00875BB9" w:rsidP="00875BB9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20A9CF38" w14:textId="2E3B5071" w:rsid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15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5DBA425" w14:textId="77777777" w:rsidR="00875BB9" w:rsidRPr="00875BB9" w:rsidRDefault="00875BB9" w:rsidP="00875BB9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72085CC3" w14:textId="72ADE180" w:rsid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lastRenderedPageBreak/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16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6F13BA69" w14:textId="77777777" w:rsidR="00875BB9" w:rsidRPr="00875BB9" w:rsidRDefault="00875BB9" w:rsidP="00875BB9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604FC3B4" w14:textId="41CF4844" w:rsid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17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04A1373" w14:textId="77777777" w:rsidR="00875BB9" w:rsidRPr="00875BB9" w:rsidRDefault="00875BB9" w:rsidP="00875BB9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77F3FBC9" w14:textId="0FE38D94" w:rsidR="00875BB9" w:rsidRPr="00875BB9" w:rsidRDefault="00875BB9" w:rsidP="00875BB9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18</w:t>
      </w:r>
      <w:r>
        <w:rPr>
          <w:rFonts w:asciiTheme="majorHAnsi" w:hAnsiTheme="majorHAnsi" w:cs="Tahoma"/>
          <w:bCs/>
          <w:sz w:val="20"/>
          <w:szCs w:val="20"/>
        </w:rPr>
        <w:t xml:space="preserve">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B453D79" w14:textId="77777777" w:rsidR="00875BB9" w:rsidRPr="00875BB9" w:rsidRDefault="00875BB9" w:rsidP="00875BB9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F524E05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138811C0" w14:textId="661DB702" w:rsidR="00DC390A" w:rsidRDefault="00DC390A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1D02B3C7" w14:textId="77777777" w:rsidR="00DC390A" w:rsidRPr="00B03512" w:rsidRDefault="00DC390A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5BA3436D" w:rsidR="002C5CFA" w:rsidRDefault="00230D4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215EA562" wp14:editId="46FB72F3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F5C19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1170E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E5EEF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97938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8"/>
  </w:num>
  <w:num w:numId="12">
    <w:abstractNumId w:val="25"/>
  </w:num>
  <w:num w:numId="13">
    <w:abstractNumId w:val="10"/>
  </w:num>
  <w:num w:numId="14">
    <w:abstractNumId w:val="16"/>
  </w:num>
  <w:num w:numId="15">
    <w:abstractNumId w:val="21"/>
  </w:num>
  <w:num w:numId="16">
    <w:abstractNumId w:val="20"/>
  </w:num>
  <w:num w:numId="17">
    <w:abstractNumId w:val="19"/>
  </w:num>
  <w:num w:numId="18">
    <w:abstractNumId w:val="22"/>
  </w:num>
  <w:num w:numId="19">
    <w:abstractNumId w:val="23"/>
  </w:num>
  <w:num w:numId="20">
    <w:abstractNumId w:val="27"/>
  </w:num>
  <w:num w:numId="21">
    <w:abstractNumId w:val="24"/>
  </w:num>
  <w:num w:numId="22">
    <w:abstractNumId w:val="28"/>
  </w:num>
  <w:num w:numId="23">
    <w:abstractNumId w:val="17"/>
  </w:num>
  <w:num w:numId="24">
    <w:abstractNumId w:val="13"/>
  </w:num>
  <w:num w:numId="25">
    <w:abstractNumId w:val="12"/>
  </w:num>
  <w:num w:numId="26">
    <w:abstractNumId w:val="14"/>
  </w:num>
  <w:num w:numId="27">
    <w:abstractNumId w:val="26"/>
  </w:num>
  <w:num w:numId="28">
    <w:abstractNumId w:val="1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0563"/>
    <w:rsid w:val="00134929"/>
    <w:rsid w:val="0018586C"/>
    <w:rsid w:val="001A0BD2"/>
    <w:rsid w:val="001B10B5"/>
    <w:rsid w:val="0020331D"/>
    <w:rsid w:val="002272EE"/>
    <w:rsid w:val="00230D4A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B5F5F"/>
    <w:rsid w:val="003F4BA3"/>
    <w:rsid w:val="00492245"/>
    <w:rsid w:val="004F5805"/>
    <w:rsid w:val="00526CDD"/>
    <w:rsid w:val="005868EC"/>
    <w:rsid w:val="00591225"/>
    <w:rsid w:val="005D102F"/>
    <w:rsid w:val="005D1495"/>
    <w:rsid w:val="005E65BB"/>
    <w:rsid w:val="006747BD"/>
    <w:rsid w:val="006919BD"/>
    <w:rsid w:val="006D6DE5"/>
    <w:rsid w:val="006E5990"/>
    <w:rsid w:val="006F645A"/>
    <w:rsid w:val="00714288"/>
    <w:rsid w:val="007274A8"/>
    <w:rsid w:val="00764305"/>
    <w:rsid w:val="00791C1D"/>
    <w:rsid w:val="007D01DC"/>
    <w:rsid w:val="00805DF6"/>
    <w:rsid w:val="008066EA"/>
    <w:rsid w:val="00821F16"/>
    <w:rsid w:val="008368C0"/>
    <w:rsid w:val="0084396A"/>
    <w:rsid w:val="008442CF"/>
    <w:rsid w:val="00854B7B"/>
    <w:rsid w:val="00875BB9"/>
    <w:rsid w:val="008C1729"/>
    <w:rsid w:val="008C29FA"/>
    <w:rsid w:val="008C75DD"/>
    <w:rsid w:val="008F027B"/>
    <w:rsid w:val="008F0B16"/>
    <w:rsid w:val="008F209D"/>
    <w:rsid w:val="008F299F"/>
    <w:rsid w:val="00936D34"/>
    <w:rsid w:val="00957587"/>
    <w:rsid w:val="0099379C"/>
    <w:rsid w:val="009D4C4D"/>
    <w:rsid w:val="009F7311"/>
    <w:rsid w:val="00A25E89"/>
    <w:rsid w:val="00A36F46"/>
    <w:rsid w:val="00A4666C"/>
    <w:rsid w:val="00A52C29"/>
    <w:rsid w:val="00AF6318"/>
    <w:rsid w:val="00B61F8A"/>
    <w:rsid w:val="00C736D5"/>
    <w:rsid w:val="00CF01C2"/>
    <w:rsid w:val="00CF1CC0"/>
    <w:rsid w:val="00D005B3"/>
    <w:rsid w:val="00D06D36"/>
    <w:rsid w:val="00D40690"/>
    <w:rsid w:val="00D656D8"/>
    <w:rsid w:val="00DA52A1"/>
    <w:rsid w:val="00DC390A"/>
    <w:rsid w:val="00E333E9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43</TotalTime>
  <Pages>4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23</cp:revision>
  <cp:lastPrinted>2020-02-10T12:13:00Z</cp:lastPrinted>
  <dcterms:created xsi:type="dcterms:W3CDTF">2021-03-30T09:45:00Z</dcterms:created>
  <dcterms:modified xsi:type="dcterms:W3CDTF">2022-01-03T09:11:00Z</dcterms:modified>
</cp:coreProperties>
</file>