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1D65B04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E15F9">
        <w:rPr>
          <w:rFonts w:asciiTheme="majorHAnsi" w:hAnsiTheme="majorHAnsi"/>
          <w:szCs w:val="20"/>
        </w:rPr>
        <w:t>21.2022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7B5E7C4" w14:textId="4BABB24C" w:rsidR="001B10B5" w:rsidRPr="00CE15F9" w:rsidRDefault="00CE15F9" w:rsidP="00CE15F9">
      <w:r w:rsidRPr="003F5E10">
        <w:rPr>
          <w:rFonts w:asciiTheme="majorHAnsi" w:hAnsiTheme="majorHAnsi"/>
          <w:szCs w:val="20"/>
        </w:rPr>
        <w:t>na dostawę</w:t>
      </w:r>
      <w:bookmarkStart w:id="0" w:name="_Hlk40879423"/>
      <w:r w:rsidRPr="003F5E10">
        <w:rPr>
          <w:rFonts w:asciiTheme="majorHAnsi" w:hAnsiTheme="majorHAnsi"/>
          <w:szCs w:val="20"/>
        </w:rPr>
        <w:t xml:space="preserve"> drobnego sprzętu laboratoryjnego </w:t>
      </w:r>
      <w:bookmarkEnd w:id="0"/>
      <w:r w:rsidRPr="003F5E10">
        <w:rPr>
          <w:rFonts w:asciiTheme="majorHAnsi" w:hAnsiTheme="majorHAnsi"/>
          <w:szCs w:val="20"/>
        </w:rPr>
        <w:t>dla Sieci Badawczej ŁUKASIEWICZ - PORT</w:t>
      </w:r>
      <w:r w:rsidRPr="0003037F">
        <w:rPr>
          <w:rFonts w:asciiTheme="majorHAnsi" w:hAnsiTheme="majorHAnsi"/>
          <w:szCs w:val="20"/>
        </w:rPr>
        <w:t xml:space="preserve"> Polskiego Ośrodka Rozwoju Technologii  na potrzeby realizacji projektu: </w:t>
      </w:r>
      <w:r w:rsidRPr="00B86990">
        <w:rPr>
          <w:rFonts w:asciiTheme="majorHAnsi" w:hAnsiTheme="majorHAnsi"/>
          <w:b/>
          <w:szCs w:val="20"/>
        </w:rPr>
        <w:t>„</w:t>
      </w:r>
      <w:r w:rsidRPr="00481571">
        <w:rPr>
          <w:b/>
          <w:bCs/>
        </w:rPr>
        <w:t>Opracowanie technologii karbonizacji surowców organicznych przy wykorzystaniu technologii mikrofalowych do wdrożenia innowacyjnego procesu produkcji węgli aktywnych.”</w:t>
      </w:r>
      <w:r>
        <w:t xml:space="preserve"> Nr </w:t>
      </w:r>
      <w:r w:rsidRPr="00DA5C9C">
        <w:t>RPDS.01.02.01-02-0062/20</w:t>
      </w: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C508F4B" w14:textId="08E5AA41" w:rsidR="00CE15F9" w:rsidRDefault="001B10B5" w:rsidP="00CE15F9"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CE15F9">
        <w:rPr>
          <w:rFonts w:asciiTheme="majorHAnsi" w:eastAsia="Calibri" w:hAnsiTheme="majorHAnsi" w:cs="Tahoma"/>
          <w:bCs/>
          <w:szCs w:val="20"/>
        </w:rPr>
        <w:t>16.02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CE15F9">
        <w:rPr>
          <w:rFonts w:asciiTheme="majorHAnsi" w:eastAsia="Calibri" w:hAnsiTheme="majorHAnsi" w:cs="Tahoma"/>
          <w:bCs/>
          <w:szCs w:val="20"/>
        </w:rPr>
        <w:t>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CE15F9" w:rsidRPr="003F5E10">
        <w:rPr>
          <w:rFonts w:asciiTheme="majorHAnsi" w:hAnsiTheme="majorHAnsi"/>
          <w:szCs w:val="20"/>
        </w:rPr>
        <w:t>na dostawę drobnego sprzętu laboratoryjnego dla Sieci Badawczej ŁUKASIEWICZ - PORT</w:t>
      </w:r>
      <w:r w:rsidR="00CE15F9" w:rsidRPr="0003037F">
        <w:rPr>
          <w:rFonts w:asciiTheme="majorHAnsi" w:hAnsiTheme="majorHAnsi"/>
          <w:szCs w:val="20"/>
        </w:rPr>
        <w:t xml:space="preserve"> Polskiego Ośrodka Rozwoju Technologii  na potrzeby realizacji projektu: </w:t>
      </w:r>
      <w:r w:rsidR="00CE15F9" w:rsidRPr="00B86990">
        <w:rPr>
          <w:rFonts w:asciiTheme="majorHAnsi" w:hAnsiTheme="majorHAnsi"/>
          <w:b/>
          <w:szCs w:val="20"/>
        </w:rPr>
        <w:t>„</w:t>
      </w:r>
      <w:r w:rsidR="00CE15F9" w:rsidRPr="00481571">
        <w:rPr>
          <w:b/>
          <w:bCs/>
        </w:rPr>
        <w:t xml:space="preserve">Opracowanie technologii karbonizacji surowców organicznych przy </w:t>
      </w:r>
      <w:r w:rsidR="00CE15F9" w:rsidRPr="00481571">
        <w:rPr>
          <w:b/>
          <w:bCs/>
        </w:rPr>
        <w:lastRenderedPageBreak/>
        <w:t>wykorzystaniu technologii mikrofalowych do wdrożenia innowacyjnego procesu produkcji węgli aktywnych.”</w:t>
      </w:r>
      <w:r w:rsidR="00CE15F9">
        <w:t xml:space="preserve"> Nr </w:t>
      </w:r>
      <w:r w:rsidR="00CE15F9" w:rsidRPr="00DA5C9C">
        <w:t>RPDS.01.02.01-02-0062/20</w:t>
      </w:r>
    </w:p>
    <w:p w14:paraId="38D706ED" w14:textId="799601B1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9E0812F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34C8CF07" w14:textId="16BB0933" w:rsidR="003916E5" w:rsidRDefault="003916E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05CB236" w14:textId="77777777" w:rsidR="003916E5" w:rsidRDefault="003916E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B061FF4" w14:textId="01EA58CD" w:rsidR="001B10B5" w:rsidRPr="00B97CFE" w:rsidRDefault="001B10B5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1</w:t>
      </w:r>
      <w:r w:rsidR="003916E5">
        <w:rPr>
          <w:rFonts w:asciiTheme="majorHAnsi" w:eastAsia="Times New Roman" w:hAnsiTheme="majorHAnsi"/>
          <w:b/>
          <w:bCs/>
          <w:szCs w:val="20"/>
        </w:rPr>
        <w:t xml:space="preserve"> - </w:t>
      </w:r>
      <w:r w:rsidR="003916E5" w:rsidRPr="003916E5">
        <w:rPr>
          <w:rFonts w:asciiTheme="majorHAnsi" w:eastAsia="Times New Roman" w:hAnsiTheme="majorHAnsi"/>
          <w:b/>
          <w:bCs/>
          <w:szCs w:val="20"/>
        </w:rPr>
        <w:t>Mieszadło laboratoryjne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23DC571D" w14:textId="2C11EDCC" w:rsidR="001B10B5" w:rsidRPr="00B97CFE" w:rsidRDefault="001B10B5" w:rsidP="001B10B5">
      <w:pPr>
        <w:pStyle w:val="Akapitzlist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2</w:t>
      </w:r>
      <w:r w:rsidR="003916E5">
        <w:rPr>
          <w:rFonts w:asciiTheme="majorHAnsi" w:eastAsia="Times New Roman" w:hAnsiTheme="majorHAnsi"/>
          <w:b/>
          <w:bCs/>
          <w:szCs w:val="20"/>
        </w:rPr>
        <w:t xml:space="preserve"> - </w:t>
      </w:r>
      <w:r w:rsidR="003916E5" w:rsidRPr="003916E5">
        <w:rPr>
          <w:rFonts w:asciiTheme="majorHAnsi" w:eastAsia="Times New Roman" w:hAnsiTheme="majorHAnsi"/>
          <w:b/>
          <w:bCs/>
          <w:szCs w:val="20"/>
        </w:rPr>
        <w:t>Stół laboratoryjny z szafką</w:t>
      </w:r>
      <w:r w:rsidR="003916E5">
        <w:rPr>
          <w:rFonts w:asciiTheme="majorHAnsi" w:eastAsia="Times New Roman" w:hAnsiTheme="majorHAnsi"/>
          <w:b/>
          <w:bCs/>
          <w:szCs w:val="20"/>
        </w:rPr>
        <w:t xml:space="preserve"> </w:t>
      </w:r>
    </w:p>
    <w:p w14:paraId="5706BAF1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83E8D5D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52C1EC25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748D2C97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66F4A54C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52764BF8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F4D507F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7415E516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7026BBD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02EBF71F" w14:textId="72B81535" w:rsidR="001B10B5" w:rsidRPr="00492E88" w:rsidRDefault="001B10B5" w:rsidP="00492E88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lastRenderedPageBreak/>
        <w:t>CZĘŚĆ NR 3</w:t>
      </w:r>
      <w:r w:rsidR="003916E5">
        <w:rPr>
          <w:rFonts w:asciiTheme="majorHAnsi" w:hAnsiTheme="majorHAnsi" w:cs="Tahoma"/>
          <w:b/>
          <w:szCs w:val="20"/>
        </w:rPr>
        <w:t xml:space="preserve"> </w:t>
      </w:r>
      <w:r w:rsidR="00492E88">
        <w:rPr>
          <w:rFonts w:asciiTheme="majorHAnsi" w:hAnsiTheme="majorHAnsi" w:cs="Tahoma"/>
          <w:b/>
          <w:szCs w:val="20"/>
        </w:rPr>
        <w:t>–</w:t>
      </w:r>
      <w:r w:rsidR="003916E5">
        <w:rPr>
          <w:rFonts w:asciiTheme="majorHAnsi" w:hAnsiTheme="majorHAnsi" w:cs="Tahoma"/>
          <w:b/>
          <w:szCs w:val="20"/>
        </w:rPr>
        <w:t xml:space="preserve"> </w:t>
      </w:r>
      <w:r w:rsidR="003916E5" w:rsidRPr="00492E88">
        <w:rPr>
          <w:rFonts w:asciiTheme="majorHAnsi" w:hAnsiTheme="majorHAnsi" w:cs="Tahoma"/>
          <w:b/>
          <w:szCs w:val="20"/>
        </w:rPr>
        <w:t>Odkurzacz</w:t>
      </w:r>
    </w:p>
    <w:p w14:paraId="3174225A" w14:textId="77777777" w:rsidR="001B10B5" w:rsidRPr="00B97CFE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wynosi:……………… zł netto</w:t>
      </w:r>
      <w:r w:rsidRPr="00B97CFE">
        <w:rPr>
          <w:rFonts w:asciiTheme="majorHAnsi" w:eastAsia="Calibri" w:hAnsiTheme="majorHAnsi" w:cs="Tahoma"/>
          <w:bCs/>
          <w:szCs w:val="20"/>
        </w:rPr>
        <w:t>,</w:t>
      </w:r>
    </w:p>
    <w:p w14:paraId="4F56921D" w14:textId="77777777" w:rsidR="001B10B5" w:rsidRPr="00B97CFE" w:rsidRDefault="001B10B5" w:rsidP="001B10B5">
      <w:pPr>
        <w:tabs>
          <w:tab w:val="left" w:pos="284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(………………………………………………………………………………………………………)          </w:t>
      </w:r>
    </w:p>
    <w:p w14:paraId="473054F3" w14:textId="77777777" w:rsidR="001B10B5" w:rsidRPr="00B97CFE" w:rsidRDefault="001B10B5" w:rsidP="001B10B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240" w:lineRule="auto"/>
        <w:jc w:val="center"/>
        <w:rPr>
          <w:rFonts w:asciiTheme="majorHAnsi" w:hAnsiTheme="majorHAnsi" w:cs="Tahoma"/>
          <w:bCs/>
          <w:sz w:val="16"/>
          <w:szCs w:val="16"/>
        </w:rPr>
      </w:pPr>
      <w:r w:rsidRPr="00B97CFE">
        <w:rPr>
          <w:rFonts w:asciiTheme="majorHAnsi" w:hAnsiTheme="majorHAnsi" w:cs="Tahoma"/>
          <w:bCs/>
          <w:sz w:val="16"/>
          <w:szCs w:val="16"/>
        </w:rPr>
        <w:t>( cena oferty wynika z wypełnionego załącznika  nr 1 do zapytania)</w:t>
      </w:r>
    </w:p>
    <w:p w14:paraId="2437D621" w14:textId="77777777" w:rsidR="001B10B5" w:rsidRPr="00B97CFE" w:rsidRDefault="001B10B5" w:rsidP="001B10B5">
      <w:pPr>
        <w:pStyle w:val="Akapitzlist"/>
        <w:numPr>
          <w:ilvl w:val="0"/>
          <w:numId w:val="24"/>
        </w:numPr>
        <w:tabs>
          <w:tab w:val="left" w:pos="1170"/>
        </w:tabs>
        <w:suppressAutoHyphens/>
        <w:spacing w:after="200" w:line="600" w:lineRule="auto"/>
        <w:jc w:val="center"/>
        <w:rPr>
          <w:rFonts w:asciiTheme="majorHAnsi" w:hAnsiTheme="majorHAnsi" w:cs="Tahoma"/>
          <w:bCs/>
          <w:sz w:val="16"/>
          <w:szCs w:val="16"/>
        </w:rPr>
      </w:pPr>
    </w:p>
    <w:p w14:paraId="0D1E8064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/>
          <w:bCs/>
          <w:i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Podatek VAT:………… zł,</w:t>
      </w:r>
    </w:p>
    <w:p w14:paraId="66302BFB" w14:textId="77777777" w:rsidR="001B10B5" w:rsidRPr="00B97CFE" w:rsidRDefault="001B10B5" w:rsidP="001B10B5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>słownie: (……………………………………………………………………………………)</w:t>
      </w:r>
    </w:p>
    <w:p w14:paraId="61142A1A" w14:textId="77777777" w:rsidR="001B10B5" w:rsidRPr="00B97CFE" w:rsidRDefault="001B10B5" w:rsidP="001B10B5">
      <w:pPr>
        <w:tabs>
          <w:tab w:val="left" w:pos="1170"/>
        </w:tabs>
        <w:suppressAutoHyphens/>
        <w:spacing w:line="36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/>
          <w:bCs/>
          <w:i/>
          <w:szCs w:val="20"/>
        </w:rPr>
        <w:t>Cena oferty wynosi:……………..zł brutto</w:t>
      </w:r>
      <w:r w:rsidRPr="00B97CFE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5DA01331" w14:textId="77777777" w:rsidR="001B10B5" w:rsidRPr="00B97CFE" w:rsidRDefault="001B10B5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(…………………………………………………………………………………………)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Pr="00F01BB0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color w:val="FF0000"/>
          <w:sz w:val="20"/>
          <w:szCs w:val="20"/>
        </w:rPr>
      </w:pPr>
      <w:r w:rsidRPr="00F01BB0">
        <w:rPr>
          <w:rFonts w:asciiTheme="majorHAnsi" w:hAnsiTheme="majorHAnsi" w:cs="Tahoma"/>
          <w:bCs/>
          <w:color w:val="FF0000"/>
          <w:sz w:val="20"/>
          <w:szCs w:val="20"/>
        </w:rPr>
        <w:t xml:space="preserve">Część nr 1 ………… dni roboczych </w:t>
      </w:r>
    </w:p>
    <w:p w14:paraId="4642CB7C" w14:textId="77777777" w:rsidR="001B10B5" w:rsidRPr="00F01BB0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color w:val="FF0000"/>
          <w:sz w:val="20"/>
          <w:szCs w:val="20"/>
        </w:rPr>
      </w:pPr>
    </w:p>
    <w:p w14:paraId="0B85383B" w14:textId="77777777" w:rsidR="001B10B5" w:rsidRPr="00F01BB0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color w:val="FF0000"/>
          <w:sz w:val="20"/>
          <w:szCs w:val="20"/>
        </w:rPr>
      </w:pPr>
      <w:r w:rsidRPr="00F01BB0">
        <w:rPr>
          <w:rFonts w:asciiTheme="majorHAnsi" w:hAnsiTheme="majorHAnsi" w:cs="Tahoma"/>
          <w:bCs/>
          <w:color w:val="FF0000"/>
          <w:sz w:val="20"/>
          <w:szCs w:val="20"/>
        </w:rPr>
        <w:t>Część nr 2 ………… dni roboczych</w:t>
      </w:r>
    </w:p>
    <w:p w14:paraId="10CADD4B" w14:textId="77777777" w:rsidR="001B10B5" w:rsidRPr="00F01BB0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color w:val="FF0000"/>
          <w:szCs w:val="20"/>
        </w:rPr>
      </w:pPr>
    </w:p>
    <w:p w14:paraId="51984004" w14:textId="77777777" w:rsidR="001B10B5" w:rsidRPr="00F01BB0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color w:val="FF0000"/>
          <w:sz w:val="20"/>
          <w:szCs w:val="20"/>
        </w:rPr>
      </w:pPr>
      <w:r w:rsidRPr="00F01BB0">
        <w:rPr>
          <w:rFonts w:asciiTheme="majorHAnsi" w:hAnsiTheme="majorHAnsi" w:cs="Tahoma"/>
          <w:bCs/>
          <w:color w:val="FF0000"/>
          <w:sz w:val="20"/>
          <w:szCs w:val="20"/>
        </w:rPr>
        <w:t>Część nr 3 ………… dni roboczych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F01BB0">
        <w:rPr>
          <w:rFonts w:asciiTheme="majorHAnsi" w:eastAsia="Calibri" w:hAnsiTheme="majorHAnsi" w:cs="Tahoma"/>
          <w:bCs/>
          <w:color w:val="FF0000"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</w:t>
      </w:r>
      <w:r w:rsidRPr="00B97CFE">
        <w:rPr>
          <w:rFonts w:asciiTheme="majorHAnsi" w:hAnsiTheme="majorHAnsi" w:cs="Tahoma"/>
          <w:sz w:val="20"/>
          <w:szCs w:val="20"/>
        </w:rPr>
        <w:lastRenderedPageBreak/>
        <w:t>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606EED03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1A8770CC" w14:textId="58FEFA61" w:rsidR="00CE12B2" w:rsidRDefault="00CE12B2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48D844E3" w14:textId="2BD796A7" w:rsidR="00CE12B2" w:rsidRDefault="00CE12B2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8BB4483" w14:textId="77777777" w:rsidR="00CE12B2" w:rsidRPr="00B03512" w:rsidRDefault="00CE12B2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8D08DFC" w:rsidR="002C5CFA" w:rsidRDefault="00CE15F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73E3F195" wp14:editId="0AB7D6D8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916E5"/>
    <w:rsid w:val="003F4BA3"/>
    <w:rsid w:val="00492E88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E12B2"/>
    <w:rsid w:val="00CE15F9"/>
    <w:rsid w:val="00CF01C2"/>
    <w:rsid w:val="00D005B3"/>
    <w:rsid w:val="00D06D36"/>
    <w:rsid w:val="00D40690"/>
    <w:rsid w:val="00DA52A1"/>
    <w:rsid w:val="00ED7972"/>
    <w:rsid w:val="00EE493C"/>
    <w:rsid w:val="00F0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</TotalTime>
  <Pages>4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7</cp:revision>
  <cp:lastPrinted>2020-02-10T12:13:00Z</cp:lastPrinted>
  <dcterms:created xsi:type="dcterms:W3CDTF">2021-03-30T09:45:00Z</dcterms:created>
  <dcterms:modified xsi:type="dcterms:W3CDTF">2022-02-16T09:38:00Z</dcterms:modified>
</cp:coreProperties>
</file>