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3EAE" w14:textId="77777777" w:rsidR="00A067A4" w:rsidRDefault="00A067A4" w:rsidP="00A067A4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2 </w:t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Pr="00F40890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PO.2721.123.2022</w:t>
      </w:r>
    </w:p>
    <w:p w14:paraId="314A5827" w14:textId="77777777" w:rsidR="00A067A4" w:rsidRDefault="00A067A4" w:rsidP="00A067A4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0C2499D3" w14:textId="77777777" w:rsidR="00A067A4" w:rsidRPr="004C1E41" w:rsidRDefault="00A067A4" w:rsidP="00A067A4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 xml:space="preserve">W nawiązaniu do ogłoszenia na </w:t>
      </w:r>
      <w:r>
        <w:rPr>
          <w:rFonts w:ascii="Verdana" w:hAnsi="Verdana" w:cs="Tahoma"/>
          <w:b/>
          <w:bCs/>
          <w:color w:val="000000"/>
          <w:szCs w:val="20"/>
        </w:rPr>
        <w:t xml:space="preserve">usługę syntezy starterów </w:t>
      </w:r>
      <w:r w:rsidRPr="00F40890">
        <w:rPr>
          <w:rFonts w:ascii="Verdana" w:hAnsi="Verdana" w:cs="Tahoma"/>
          <w:color w:val="000000"/>
          <w:szCs w:val="20"/>
        </w:rPr>
        <w:t>na</w:t>
      </w:r>
      <w:r>
        <w:rPr>
          <w:rFonts w:ascii="Verdana" w:hAnsi="Verdana" w:cs="Tahoma"/>
          <w:b/>
          <w:bCs/>
          <w:color w:val="000000"/>
          <w:szCs w:val="20"/>
        </w:rPr>
        <w:t xml:space="preserve"> </w:t>
      </w:r>
      <w:r>
        <w:rPr>
          <w:rFonts w:ascii="Verdana" w:hAnsi="Verdana" w:cs="Tahoma"/>
          <w:color w:val="000000"/>
          <w:szCs w:val="20"/>
        </w:rPr>
        <w:t>rzecz Sieci Badawczej Łukasiewicz – PORT Polskiego Ośrodka Rozwoju Technologii,</w:t>
      </w:r>
      <w:r>
        <w:rPr>
          <w:rFonts w:ascii="Verdana" w:hAnsi="Verdana" w:cs="Tahoma"/>
          <w:color w:val="000000"/>
          <w:szCs w:val="20"/>
        </w:rPr>
        <w:br/>
        <w:t xml:space="preserve">ul. </w:t>
      </w:r>
      <w:proofErr w:type="spellStart"/>
      <w:r>
        <w:rPr>
          <w:rFonts w:ascii="Verdana" w:hAnsi="Verdana" w:cs="Tahoma"/>
          <w:color w:val="000000"/>
          <w:szCs w:val="20"/>
        </w:rPr>
        <w:t>Stabłowicka</w:t>
      </w:r>
      <w:proofErr w:type="spellEnd"/>
      <w:r>
        <w:rPr>
          <w:rFonts w:ascii="Verdana" w:hAnsi="Verdana" w:cs="Tahoma"/>
          <w:color w:val="000000"/>
          <w:szCs w:val="20"/>
        </w:rPr>
        <w:t xml:space="preserve"> 147,  54-066 Wrocław, składam/y niniejszą ofertę </w:t>
      </w:r>
    </w:p>
    <w:p w14:paraId="732DFC54" w14:textId="77777777" w:rsidR="00A067A4" w:rsidRDefault="00A067A4" w:rsidP="00A067A4">
      <w:pPr>
        <w:numPr>
          <w:ilvl w:val="0"/>
          <w:numId w:val="11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WYKONAWCA:</w:t>
      </w:r>
    </w:p>
    <w:tbl>
      <w:tblPr>
        <w:tblW w:w="81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4173"/>
      </w:tblGrid>
      <w:tr w:rsidR="00A067A4" w14:paraId="24371080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46362A10" w14:textId="77777777" w:rsidR="00A067A4" w:rsidRDefault="00A067A4" w:rsidP="00507CAF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71EB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2DCFADB3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F80C6F4" w14:textId="77777777" w:rsidR="00A067A4" w:rsidRDefault="00A067A4" w:rsidP="00507CAF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148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42921FA9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3477E00" w14:textId="77777777" w:rsidR="00A067A4" w:rsidRDefault="00A067A4" w:rsidP="00507CAF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4E6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65D47A80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7AD563A4" w14:textId="77777777" w:rsidR="00A067A4" w:rsidRDefault="00A067A4" w:rsidP="00507CAF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532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5BA5A4AC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236C6A73" w14:textId="77777777" w:rsidR="00A067A4" w:rsidRDefault="00A067A4" w:rsidP="00507CAF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917A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4C74ABB1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7CAB52E4" w14:textId="77777777" w:rsidR="00A067A4" w:rsidRDefault="00A067A4" w:rsidP="00507CAF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5397F10F" w14:textId="77777777" w:rsidR="00A067A4" w:rsidRDefault="00A067A4" w:rsidP="00507CAF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AC96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7C81821B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2EB7DCB" w14:textId="77777777" w:rsidR="00A067A4" w:rsidRDefault="00A067A4" w:rsidP="00507CAF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9C15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6A0C24C2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0F6933A8" w14:textId="77777777" w:rsidR="00A067A4" w:rsidRDefault="00A067A4" w:rsidP="00507CAF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7298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A067A4" w14:paraId="0DA9A072" w14:textId="77777777" w:rsidTr="00507CAF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6EEB03C2" w14:textId="77777777" w:rsidR="00A067A4" w:rsidRDefault="00A067A4" w:rsidP="00507CAF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F26" w14:textId="77777777" w:rsidR="00A067A4" w:rsidRDefault="00A067A4" w:rsidP="00507CAF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F7CEE83" w14:textId="77777777" w:rsidR="00A067A4" w:rsidRDefault="00A067A4" w:rsidP="00A067A4">
      <w:pPr>
        <w:numPr>
          <w:ilvl w:val="0"/>
          <w:numId w:val="11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Ja niżej podpisany oświadczam, że:</w:t>
      </w:r>
    </w:p>
    <w:p w14:paraId="36D6DACD" w14:textId="77777777" w:rsidR="00A067A4" w:rsidRDefault="00A067A4" w:rsidP="00A067A4">
      <w:pPr>
        <w:numPr>
          <w:ilvl w:val="1"/>
          <w:numId w:val="12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6B94C1B0" w14:textId="77777777" w:rsidR="00A067A4" w:rsidRDefault="00A067A4" w:rsidP="00A067A4">
      <w:pPr>
        <w:numPr>
          <w:ilvl w:val="1"/>
          <w:numId w:val="12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gwarantuję wykonanie niniejszego zamówienia zgodnie z treścią Zapytania ofertowego,</w:t>
      </w:r>
    </w:p>
    <w:p w14:paraId="44D76743" w14:textId="77777777" w:rsidR="00A067A4" w:rsidRDefault="00A067A4" w:rsidP="00A067A4">
      <w:pPr>
        <w:numPr>
          <w:ilvl w:val="1"/>
          <w:numId w:val="12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6A14597" w14:textId="77777777" w:rsidR="00A067A4" w:rsidRDefault="00A067A4" w:rsidP="00A067A4">
      <w:pPr>
        <w:pStyle w:val="Akapitzlist"/>
        <w:numPr>
          <w:ilvl w:val="0"/>
          <w:numId w:val="13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Usługa syntezy starterów</w:t>
      </w:r>
    </w:p>
    <w:p w14:paraId="43F779F0" w14:textId="77777777" w:rsidR="00A067A4" w:rsidRDefault="00A067A4" w:rsidP="00A067A4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cena netto: ……………………………zł (słownie: ………………………………………………………………………………..………………….., …../100), </w:t>
      </w:r>
    </w:p>
    <w:p w14:paraId="080DBBFD" w14:textId="77777777" w:rsidR="00A067A4" w:rsidRDefault="00A067A4" w:rsidP="00A067A4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powiększona o podatek VAT……… %, </w:t>
      </w:r>
    </w:p>
    <w:p w14:paraId="11F19D8C" w14:textId="77777777" w:rsidR="00A067A4" w:rsidRPr="00F40890" w:rsidRDefault="00A067A4" w:rsidP="00A067A4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brutto: ……………………….. zł (słownie: ……………………………………………………………………………………………….……..,…/100)</w:t>
      </w:r>
      <w:r>
        <w:rPr>
          <w:rFonts w:ascii="Verdana" w:hAnsi="Verdana" w:cs="Tahoma"/>
          <w:bCs/>
          <w:sz w:val="20"/>
          <w:szCs w:val="20"/>
        </w:rPr>
        <w:t>.</w:t>
      </w:r>
    </w:p>
    <w:p w14:paraId="7D35C605" w14:textId="77777777" w:rsidR="00A067A4" w:rsidRDefault="00A067A4" w:rsidP="00A067A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 xml:space="preserve">Oświadczam, że termin </w:t>
      </w:r>
      <w:r>
        <w:rPr>
          <w:rFonts w:asciiTheme="majorHAnsi" w:hAnsiTheme="majorHAnsi" w:cs="Tahoma"/>
          <w:bCs/>
          <w:szCs w:val="20"/>
        </w:rPr>
        <w:t xml:space="preserve">realizacji </w:t>
      </w:r>
      <w:r w:rsidRPr="00752E2D">
        <w:rPr>
          <w:rFonts w:asciiTheme="majorHAnsi" w:hAnsiTheme="majorHAnsi" w:cs="Tahoma"/>
          <w:bCs/>
          <w:szCs w:val="20"/>
        </w:rPr>
        <w:t>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>………… dni roboczych</w:t>
      </w:r>
      <w:r>
        <w:rPr>
          <w:rFonts w:asciiTheme="majorHAnsi" w:hAnsiTheme="majorHAnsi" w:cs="Tahoma"/>
          <w:bCs/>
          <w:szCs w:val="20"/>
        </w:rPr>
        <w:t>.</w:t>
      </w:r>
    </w:p>
    <w:p w14:paraId="12FA9692" w14:textId="77777777" w:rsidR="00A067A4" w:rsidRDefault="00A067A4" w:rsidP="00A067A4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ab/>
      </w:r>
    </w:p>
    <w:p w14:paraId="326F101E" w14:textId="77777777" w:rsidR="00A067A4" w:rsidRPr="00F15F1D" w:rsidRDefault="00A067A4" w:rsidP="00A067A4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0"/>
          <w:szCs w:val="10"/>
        </w:rPr>
        <w:sectPr w:rsidR="00A067A4" w:rsidRPr="00F15F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021" w:bottom="2155" w:left="2722" w:header="709" w:footer="1247" w:gutter="0"/>
          <w:cols w:space="708"/>
        </w:sectPr>
      </w:pPr>
      <w:r w:rsidRPr="004C1E41">
        <w:rPr>
          <w:rFonts w:ascii="Verdana" w:hAnsi="Verdana" w:cs="Tahoma"/>
          <w:bCs/>
          <w:sz w:val="10"/>
          <w:szCs w:val="10"/>
        </w:rPr>
        <w:t>Powyższa cena zawiera wszelkie koszty związane z realizacją zamówienia, w tym koszty dojazdu, wysyłki, dostawy koszty materiałów i inne.</w:t>
      </w:r>
    </w:p>
    <w:p w14:paraId="69CA27C3" w14:textId="77777777" w:rsidR="00A067A4" w:rsidRDefault="00A067A4" w:rsidP="00A067A4">
      <w:pPr>
        <w:pStyle w:val="Akapitzlist"/>
        <w:numPr>
          <w:ilvl w:val="1"/>
          <w:numId w:val="12"/>
        </w:numPr>
        <w:tabs>
          <w:tab w:val="clear" w:pos="360"/>
        </w:tabs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30 dni, </w:t>
      </w:r>
    </w:p>
    <w:p w14:paraId="0B644E04" w14:textId="77777777" w:rsidR="00A067A4" w:rsidRDefault="00A067A4" w:rsidP="00A067A4">
      <w:pPr>
        <w:pStyle w:val="Akapitzlist"/>
        <w:numPr>
          <w:ilvl w:val="1"/>
          <w:numId w:val="1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2211B1B1" w14:textId="77777777" w:rsidR="00A067A4" w:rsidRDefault="00A067A4" w:rsidP="00A067A4">
      <w:pPr>
        <w:pStyle w:val="Akapitzlist"/>
        <w:numPr>
          <w:ilvl w:val="1"/>
          <w:numId w:val="1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1BDA9CA8" w14:textId="77777777" w:rsidR="00A067A4" w:rsidRDefault="00A067A4" w:rsidP="00A067A4">
      <w:pPr>
        <w:pStyle w:val="Akapitzlist"/>
        <w:numPr>
          <w:ilvl w:val="1"/>
          <w:numId w:val="1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posiadam zdolność techniczną i zawodową do wykonania przedmiotu zamówienia,</w:t>
      </w:r>
    </w:p>
    <w:p w14:paraId="2CB8AC34" w14:textId="77777777" w:rsidR="00A067A4" w:rsidRDefault="00A067A4" w:rsidP="00A067A4">
      <w:pPr>
        <w:pStyle w:val="Akapitzlist"/>
        <w:numPr>
          <w:ilvl w:val="1"/>
          <w:numId w:val="1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znajduję się w sytuacji ekonomicznej i finansowej zapewniającej prawidłowe wykonanie zamówienia;</w:t>
      </w:r>
    </w:p>
    <w:p w14:paraId="43B31232" w14:textId="77777777" w:rsidR="00A067A4" w:rsidRDefault="00A067A4" w:rsidP="00A067A4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47CDD0B2" w14:textId="77777777" w:rsidR="00A067A4" w:rsidRDefault="00A067A4" w:rsidP="00A067A4">
      <w:pPr>
        <w:numPr>
          <w:ilvl w:val="0"/>
          <w:numId w:val="11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Podpis(y):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730"/>
        <w:gridCol w:w="2150"/>
        <w:gridCol w:w="1484"/>
      </w:tblGrid>
      <w:tr w:rsidR="00A067A4" w14:paraId="1D5A86BE" w14:textId="77777777" w:rsidTr="00507CAF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0FE9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88B2FEA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BA0EC7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D5E246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12568C8C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A067A4" w14:paraId="111DA428" w14:textId="77777777" w:rsidTr="00507CAF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DD1F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DA5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1398158D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732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A31D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6CDA633A" w14:textId="77777777" w:rsidR="00A067A4" w:rsidRDefault="00A067A4" w:rsidP="00507CAF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92F3E37" w14:textId="77777777" w:rsidR="00A067A4" w:rsidRDefault="00A067A4" w:rsidP="00A067A4"/>
    <w:p w14:paraId="647299D9" w14:textId="77777777" w:rsidR="00A067A4" w:rsidRPr="00F20966" w:rsidRDefault="00A067A4" w:rsidP="00A067A4"/>
    <w:p w14:paraId="3281D7B0" w14:textId="4A137292" w:rsidR="006E664B" w:rsidRPr="00A067A4" w:rsidRDefault="006E664B" w:rsidP="00A067A4"/>
    <w:sectPr w:rsidR="006E664B" w:rsidRPr="00A067A4" w:rsidSect="0099379C">
      <w:headerReference w:type="default" r:id="rId14"/>
      <w:footerReference w:type="default" r:id="rId15"/>
      <w:footerReference w:type="first" r:id="rId16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C7F2" w14:textId="77777777" w:rsidR="00034CFB" w:rsidRDefault="00034CFB" w:rsidP="006747BD">
      <w:pPr>
        <w:spacing w:after="0" w:line="240" w:lineRule="auto"/>
      </w:pPr>
      <w:r>
        <w:separator/>
      </w:r>
    </w:p>
  </w:endnote>
  <w:endnote w:type="continuationSeparator" w:id="0">
    <w:p w14:paraId="281254FE" w14:textId="77777777" w:rsidR="00034CFB" w:rsidRDefault="00034CF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BCFA" w14:textId="77777777" w:rsidR="00A067A4" w:rsidRDefault="00A067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238907486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-2049365959"/>
          <w:docPartObj>
            <w:docPartGallery w:val="Page Numbers (Top of Page)"/>
            <w:docPartUnique/>
          </w:docPartObj>
        </w:sdtPr>
        <w:sdtContent>
          <w:p w14:paraId="02E2CF30" w14:textId="77777777" w:rsidR="00A067A4" w:rsidRPr="000257B5" w:rsidRDefault="00A067A4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A067A4" w:rsidRPr="000257B5" w14:paraId="5E5FA910" w14:textId="77777777" w:rsidTr="004767E3">
              <w:tc>
                <w:tcPr>
                  <w:tcW w:w="2410" w:type="dxa"/>
                </w:tcPr>
                <w:p w14:paraId="523326AC" w14:textId="77777777" w:rsidR="00A067A4" w:rsidRPr="000257B5" w:rsidRDefault="00A067A4" w:rsidP="000257B5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0257B5">
                    <w:rPr>
                      <w:b/>
                      <w:noProof/>
                    </w:rPr>
                    <w:drawing>
                      <wp:inline distT="0" distB="0" distL="0" distR="0" wp14:anchorId="7C3867FC" wp14:editId="1AFA386B">
                        <wp:extent cx="1258215" cy="418943"/>
                        <wp:effectExtent l="0" t="0" r="0" b="635"/>
                        <wp:docPr id="37" name="Obraz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294022" cy="4308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3" w:type="dxa"/>
                  <w:vAlign w:val="center"/>
                </w:tcPr>
                <w:p w14:paraId="0F5F8435" w14:textId="77777777" w:rsidR="00A067A4" w:rsidRPr="000257B5" w:rsidRDefault="00A067A4" w:rsidP="000257B5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Cs/>
                      <w:sz w:val="12"/>
                      <w:szCs w:val="12"/>
                    </w:rPr>
                  </w:pPr>
                  <w:r w:rsidRPr="000257B5">
                    <w:rPr>
                      <w:bCs/>
                      <w:sz w:val="12"/>
                      <w:szCs w:val="12"/>
                    </w:rPr>
                    <w:t xml:space="preserve">Projekt pn. "Opracowanie prototypu testu diagnostycznego wykrywającego </w:t>
                  </w:r>
                  <w:proofErr w:type="spellStart"/>
                  <w:r w:rsidRPr="000257B5">
                    <w:rPr>
                      <w:bCs/>
                      <w:sz w:val="12"/>
                      <w:szCs w:val="12"/>
                    </w:rPr>
                    <w:t>biomarkery</w:t>
                  </w:r>
                  <w:proofErr w:type="spellEnd"/>
                  <w:r w:rsidRPr="000257B5">
                    <w:rPr>
                      <w:bCs/>
                      <w:sz w:val="12"/>
                      <w:szCs w:val="12"/>
                    </w:rPr>
                    <w:t xml:space="preserve"> nowotworu płuc we wczesnym stadium rozwoju" finansowany ze środków Centrum Łukasiewicz na podstawie umowy nr 3/Ł-PORT/CŁ/2021</w:t>
                  </w:r>
                </w:p>
              </w:tc>
            </w:tr>
          </w:tbl>
          <w:p w14:paraId="16E5B36A" w14:textId="77777777" w:rsidR="00A067A4" w:rsidRPr="000257B5" w:rsidRDefault="00A067A4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p w14:paraId="0520B2DE" w14:textId="77777777" w:rsidR="00A067A4" w:rsidRPr="000257B5" w:rsidRDefault="00A067A4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  <w:r w:rsidRPr="000257B5">
              <w:rPr>
                <w:b/>
              </w:rPr>
              <w:t xml:space="preserve">Strona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PAGE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  <w:r w:rsidRPr="000257B5">
              <w:rPr>
                <w:b/>
              </w:rPr>
              <w:t xml:space="preserve"> z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NUMPAGES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7A9B74" w14:textId="77777777" w:rsidR="00A067A4" w:rsidRPr="000257B5" w:rsidRDefault="00A067A4" w:rsidP="00B659A1">
    <w:pPr>
      <w:tabs>
        <w:tab w:val="left" w:pos="10909"/>
      </w:tabs>
      <w:spacing w:after="0" w:line="240" w:lineRule="auto"/>
      <w:rPr>
        <w:b/>
      </w:rPr>
    </w:pPr>
    <w:r w:rsidRPr="000257B5">
      <w:rPr>
        <w:b/>
        <w:noProof/>
        <w:lang w:eastAsia="pl-PL"/>
      </w:rPr>
      <w:drawing>
        <wp:anchor distT="0" distB="0" distL="114300" distR="114300" simplePos="0" relativeHeight="251679744" behindDoc="1" locked="1" layoutInCell="1" allowOverlap="1" wp14:anchorId="0C531CBE" wp14:editId="6B825D8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7B5"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034A8F83" wp14:editId="5E70401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4F9D1" w14:textId="77777777" w:rsidR="00A067A4" w:rsidRDefault="00A067A4" w:rsidP="000257B5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770948D" w14:textId="77777777" w:rsidR="00A067A4" w:rsidRDefault="00A067A4" w:rsidP="000257B5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4FFC5F5" w14:textId="77777777" w:rsidR="00A067A4" w:rsidRPr="00A34B19" w:rsidRDefault="00A067A4" w:rsidP="000257B5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35A0E96" w14:textId="77777777" w:rsidR="00A067A4" w:rsidRDefault="00A067A4" w:rsidP="000257B5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0EE6E61" w14:textId="77777777" w:rsidR="00A067A4" w:rsidRPr="00ED7972" w:rsidRDefault="00A067A4" w:rsidP="000257B5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4A8F8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1B84F9D1" w14:textId="77777777" w:rsidR="00A067A4" w:rsidRDefault="00A067A4" w:rsidP="000257B5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770948D" w14:textId="77777777" w:rsidR="00A067A4" w:rsidRDefault="00A067A4" w:rsidP="000257B5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4FFC5F5" w14:textId="77777777" w:rsidR="00A067A4" w:rsidRPr="00A34B19" w:rsidRDefault="00A067A4" w:rsidP="000257B5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35A0E96" w14:textId="77777777" w:rsidR="00A067A4" w:rsidRDefault="00A067A4" w:rsidP="000257B5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0EE6E61" w14:textId="77777777" w:rsidR="00A067A4" w:rsidRPr="00ED7972" w:rsidRDefault="00A067A4" w:rsidP="000257B5">
                    <w:pPr>
                      <w:pStyle w:val="LukStopka-adres"/>
                    </w:pPr>
                    <w:r>
                      <w:t xml:space="preserve">Nr KRS: </w:t>
                    </w:r>
                    <w:r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b/>
      </w:rPr>
      <w:tab/>
    </w:r>
  </w:p>
  <w:p w14:paraId="44AAA2CF" w14:textId="77777777" w:rsidR="00A067A4" w:rsidRDefault="00A067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49F4" w14:textId="77777777" w:rsidR="00A067A4" w:rsidRDefault="00A067A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3053797B" w14:textId="77777777" w:rsidR="00BD4F7C" w:rsidRDefault="00BD4F7C">
            <w:pPr>
              <w:pStyle w:val="Stopka"/>
            </w:pPr>
          </w:p>
          <w:p w14:paraId="0D68337C" w14:textId="6C34C42E" w:rsidR="002C5CFA" w:rsidRDefault="00755CE2">
            <w:pPr>
              <w:pStyle w:val="Stopka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F56FADE" wp14:editId="3165D2BD">
                  <wp:extent cx="5183505" cy="208280"/>
                  <wp:effectExtent l="0" t="0" r="0" b="127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ejak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8BE0AE" w14:textId="77777777" w:rsidR="002C5CFA" w:rsidRDefault="002C5CFA">
            <w:pPr>
              <w:pStyle w:val="Stopka"/>
            </w:pPr>
          </w:p>
          <w:p w14:paraId="1E375BBD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5F299A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5F299A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C7241F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65E03BF7" wp14:editId="66696897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4DE5E57" wp14:editId="11D6289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0F65C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5813C4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1FB3911" w14:textId="43C684B8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42734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92071B" w:rsidRPr="0092071B">
                            <w:t>386585168</w:t>
                          </w:r>
                        </w:p>
                        <w:p w14:paraId="2DC92C79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BBFBFF" w14:textId="54F849E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42734" w:rsidRPr="00342734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E5E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5FE0F65C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5813C4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1FB3911" w14:textId="43C684B8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42734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92071B" w:rsidRPr="0092071B">
                      <w:t>386585168</w:t>
                    </w:r>
                  </w:p>
                  <w:p w14:paraId="2DC92C79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BBFBFF" w14:textId="54F849E7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42734" w:rsidRPr="00342734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B67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EF984" w14:textId="77777777" w:rsidR="00034CFB" w:rsidRDefault="00034CFB" w:rsidP="006747BD">
      <w:pPr>
        <w:spacing w:after="0" w:line="240" w:lineRule="auto"/>
      </w:pPr>
      <w:r>
        <w:separator/>
      </w:r>
    </w:p>
  </w:footnote>
  <w:footnote w:type="continuationSeparator" w:id="0">
    <w:p w14:paraId="2FCB7884" w14:textId="77777777" w:rsidR="00034CFB" w:rsidRDefault="00034CF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20B4" w14:textId="77777777" w:rsidR="00A067A4" w:rsidRDefault="00A067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9EF7" w14:textId="77777777" w:rsidR="00A067A4" w:rsidRDefault="00A067A4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81792" behindDoc="1" locked="1" layoutInCell="1" allowOverlap="1" wp14:anchorId="0D943BE1" wp14:editId="0AC9D68C">
          <wp:simplePos x="0" y="0"/>
          <wp:positionH relativeFrom="column">
            <wp:posOffset>-1165225</wp:posOffset>
          </wp:positionH>
          <wp:positionV relativeFrom="page">
            <wp:posOffset>390525</wp:posOffset>
          </wp:positionV>
          <wp:extent cx="791845" cy="1609090"/>
          <wp:effectExtent l="0" t="0" r="8255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842E" w14:textId="77777777" w:rsidR="00A067A4" w:rsidRDefault="00A067A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53F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5DE7FB2" wp14:editId="73D5BE8E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66799">
    <w:abstractNumId w:val="9"/>
  </w:num>
  <w:num w:numId="2" w16cid:durableId="2128311973">
    <w:abstractNumId w:val="8"/>
  </w:num>
  <w:num w:numId="3" w16cid:durableId="2081248891">
    <w:abstractNumId w:val="3"/>
  </w:num>
  <w:num w:numId="4" w16cid:durableId="1497376214">
    <w:abstractNumId w:val="2"/>
  </w:num>
  <w:num w:numId="5" w16cid:durableId="176969350">
    <w:abstractNumId w:val="1"/>
  </w:num>
  <w:num w:numId="6" w16cid:durableId="812648372">
    <w:abstractNumId w:val="0"/>
  </w:num>
  <w:num w:numId="7" w16cid:durableId="1925842091">
    <w:abstractNumId w:val="7"/>
  </w:num>
  <w:num w:numId="8" w16cid:durableId="1678847132">
    <w:abstractNumId w:val="6"/>
  </w:num>
  <w:num w:numId="9" w16cid:durableId="1139416489">
    <w:abstractNumId w:val="5"/>
  </w:num>
  <w:num w:numId="10" w16cid:durableId="530920759">
    <w:abstractNumId w:val="4"/>
  </w:num>
  <w:num w:numId="11" w16cid:durableId="2045785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131803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58771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4CFB"/>
    <w:rsid w:val="00057885"/>
    <w:rsid w:val="00070438"/>
    <w:rsid w:val="00077647"/>
    <w:rsid w:val="00082E1F"/>
    <w:rsid w:val="000D2F0F"/>
    <w:rsid w:val="00100D43"/>
    <w:rsid w:val="00134929"/>
    <w:rsid w:val="00173C70"/>
    <w:rsid w:val="001A0BD2"/>
    <w:rsid w:val="00214FF7"/>
    <w:rsid w:val="00231524"/>
    <w:rsid w:val="002A7E74"/>
    <w:rsid w:val="002C5CFA"/>
    <w:rsid w:val="002D48BE"/>
    <w:rsid w:val="002F4540"/>
    <w:rsid w:val="003123AC"/>
    <w:rsid w:val="00330821"/>
    <w:rsid w:val="003317CA"/>
    <w:rsid w:val="00335F9F"/>
    <w:rsid w:val="00342734"/>
    <w:rsid w:val="00346C00"/>
    <w:rsid w:val="00354A18"/>
    <w:rsid w:val="003E4372"/>
    <w:rsid w:val="003F4BA3"/>
    <w:rsid w:val="00403B99"/>
    <w:rsid w:val="004358C1"/>
    <w:rsid w:val="004F5805"/>
    <w:rsid w:val="00526CDD"/>
    <w:rsid w:val="005D102F"/>
    <w:rsid w:val="005D1495"/>
    <w:rsid w:val="005E65BB"/>
    <w:rsid w:val="005F299A"/>
    <w:rsid w:val="006213EB"/>
    <w:rsid w:val="00664A6D"/>
    <w:rsid w:val="006747BD"/>
    <w:rsid w:val="006919BD"/>
    <w:rsid w:val="006A6F97"/>
    <w:rsid w:val="006D6DE5"/>
    <w:rsid w:val="006E5990"/>
    <w:rsid w:val="006E664B"/>
    <w:rsid w:val="006F645A"/>
    <w:rsid w:val="00755CE2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442D3"/>
    <w:rsid w:val="00854B7B"/>
    <w:rsid w:val="008C1729"/>
    <w:rsid w:val="008C75DD"/>
    <w:rsid w:val="008F027B"/>
    <w:rsid w:val="008F0B16"/>
    <w:rsid w:val="008F209D"/>
    <w:rsid w:val="0092071B"/>
    <w:rsid w:val="00971073"/>
    <w:rsid w:val="0097627C"/>
    <w:rsid w:val="0099379C"/>
    <w:rsid w:val="00995F25"/>
    <w:rsid w:val="009D4C4D"/>
    <w:rsid w:val="009E7AB0"/>
    <w:rsid w:val="00A067A4"/>
    <w:rsid w:val="00A36F46"/>
    <w:rsid w:val="00A4666C"/>
    <w:rsid w:val="00A52C29"/>
    <w:rsid w:val="00A67D51"/>
    <w:rsid w:val="00A7345D"/>
    <w:rsid w:val="00A943FB"/>
    <w:rsid w:val="00AF13FF"/>
    <w:rsid w:val="00B133FD"/>
    <w:rsid w:val="00B53C2E"/>
    <w:rsid w:val="00B61F8A"/>
    <w:rsid w:val="00B77EA6"/>
    <w:rsid w:val="00BD4F7C"/>
    <w:rsid w:val="00C736D5"/>
    <w:rsid w:val="00CA0031"/>
    <w:rsid w:val="00CC2C7B"/>
    <w:rsid w:val="00D005B3"/>
    <w:rsid w:val="00D06D36"/>
    <w:rsid w:val="00D40690"/>
    <w:rsid w:val="00D81348"/>
    <w:rsid w:val="00DA52A1"/>
    <w:rsid w:val="00DB2B7D"/>
    <w:rsid w:val="00E146C1"/>
    <w:rsid w:val="00ED7972"/>
    <w:rsid w:val="00EE493C"/>
    <w:rsid w:val="00F24D33"/>
    <w:rsid w:val="00FD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BCCE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A067A4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CC625-8B55-466F-BDF9-C5986AA4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29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6</cp:revision>
  <cp:lastPrinted>2020-02-10T13:25:00Z</cp:lastPrinted>
  <dcterms:created xsi:type="dcterms:W3CDTF">2020-07-13T07:12:00Z</dcterms:created>
  <dcterms:modified xsi:type="dcterms:W3CDTF">2022-11-15T12:30:00Z</dcterms:modified>
</cp:coreProperties>
</file>