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333F" w14:textId="303E53D1" w:rsidR="00F20966" w:rsidRDefault="00F20966" w:rsidP="00F2096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2 </w:t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C86FD5" w:rsidRPr="00C86FD5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PO.2721.122.2022</w:t>
      </w:r>
    </w:p>
    <w:p w14:paraId="05FED327" w14:textId="77777777" w:rsidR="00F20966" w:rsidRDefault="00F20966" w:rsidP="00F2096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1BF73BCA" w14:textId="108875C8" w:rsidR="00F20966" w:rsidRDefault="00F20966" w:rsidP="00F20966">
      <w:pPr>
        <w:spacing w:after="0"/>
        <w:rPr>
          <w:rFonts w:ascii="Roboto Lt" w:hAnsi="Roboto Lt"/>
          <w:sz w:val="18"/>
          <w:szCs w:val="18"/>
        </w:rPr>
      </w:pPr>
      <w:r>
        <w:rPr>
          <w:rFonts w:ascii="Verdana" w:hAnsi="Verdana" w:cs="Tahoma"/>
          <w:color w:val="000000"/>
          <w:szCs w:val="20"/>
        </w:rPr>
        <w:t>W nawiązaniu do ogłoszenia</w:t>
      </w:r>
      <w:r w:rsidR="006C1009">
        <w:rPr>
          <w:rFonts w:ascii="Verdana" w:hAnsi="Verdana" w:cs="Tahoma"/>
          <w:color w:val="000000"/>
          <w:szCs w:val="20"/>
        </w:rPr>
        <w:t xml:space="preserve"> na</w:t>
      </w:r>
      <w:r>
        <w:rPr>
          <w:rFonts w:ascii="Verdana" w:hAnsi="Verdana" w:cs="Tahoma"/>
          <w:color w:val="00000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Cs w:val="20"/>
        </w:rPr>
        <w:t xml:space="preserve">usługi syntezy oligonukleotydów i sekwencjonowania DNA </w:t>
      </w:r>
      <w:r w:rsidR="006C1009">
        <w:rPr>
          <w:rFonts w:ascii="Verdana" w:hAnsi="Verdana" w:cs="Tahoma"/>
          <w:color w:val="000000"/>
          <w:szCs w:val="20"/>
        </w:rPr>
        <w:t>na</w:t>
      </w:r>
      <w:r>
        <w:rPr>
          <w:rFonts w:ascii="Verdana" w:hAnsi="Verdana" w:cs="Tahoma"/>
          <w:color w:val="000000"/>
          <w:szCs w:val="20"/>
        </w:rPr>
        <w:t xml:space="preserve"> rzecz Sieci Badawczej Łukasiewicz – PORT Polskiego Ośrodka Rozwoju Technologii ul. Stabłowicka 147,  54-066 Wrocław, składam/y niniejszą ofertę </w:t>
      </w:r>
    </w:p>
    <w:p w14:paraId="76BD65D5" w14:textId="77777777" w:rsidR="00F20966" w:rsidRDefault="00F20966" w:rsidP="00F2096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5AF89816" w14:textId="77777777" w:rsidR="00F20966" w:rsidRDefault="00F20966" w:rsidP="00F20966">
      <w:pPr>
        <w:numPr>
          <w:ilvl w:val="0"/>
          <w:numId w:val="16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WYKONAWCA:</w:t>
      </w:r>
    </w:p>
    <w:tbl>
      <w:tblPr>
        <w:tblW w:w="81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7"/>
        <w:gridCol w:w="4173"/>
      </w:tblGrid>
      <w:tr w:rsidR="00F20966" w14:paraId="0A8F503D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0DEF59A3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8D4B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12459C70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3705ED68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7FED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1B080E7D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38F398D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86EC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1BE20813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F20838A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C77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6E26FAD7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495C8862" w14:textId="77777777" w:rsidR="00F20966" w:rsidRDefault="00F2096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FC60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03B90901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6871EFA2" w14:textId="77777777" w:rsidR="00F20966" w:rsidRDefault="00F2096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7602F87C" w14:textId="77777777" w:rsidR="00F20966" w:rsidRDefault="00F2096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6B2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6ACB5053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6C9B12D9" w14:textId="77777777" w:rsidR="00F20966" w:rsidRDefault="00F2096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0479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2773F52A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hideMark/>
          </w:tcPr>
          <w:p w14:paraId="14D56D1A" w14:textId="77777777" w:rsidR="00F20966" w:rsidRDefault="00F2096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61E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F20966" w14:paraId="28B92109" w14:textId="77777777" w:rsidTr="00F20966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hideMark/>
          </w:tcPr>
          <w:p w14:paraId="2691250D" w14:textId="77777777" w:rsidR="00F20966" w:rsidRDefault="00F2096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091" w14:textId="77777777" w:rsidR="00F20966" w:rsidRDefault="00F2096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61351F3F" w14:textId="77777777" w:rsidR="00F20966" w:rsidRDefault="00F20966" w:rsidP="000257B5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4DFCB0F1" w14:textId="77777777" w:rsidR="00F20966" w:rsidRDefault="00F20966" w:rsidP="000257B5">
      <w:pPr>
        <w:numPr>
          <w:ilvl w:val="0"/>
          <w:numId w:val="16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Ja niżej podpisany oświadczam, że:</w:t>
      </w:r>
    </w:p>
    <w:p w14:paraId="721CED75" w14:textId="77777777" w:rsidR="00F20966" w:rsidRDefault="00F20966" w:rsidP="000257B5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ACE8E86" w14:textId="77777777" w:rsidR="00F20966" w:rsidRDefault="00F20966" w:rsidP="000257B5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gwarantuję wykonanie niniejszego zamówienia zgodnie z treścią Zapytania ofertowego,</w:t>
      </w:r>
    </w:p>
    <w:p w14:paraId="413E8F9C" w14:textId="77777777" w:rsidR="00F20966" w:rsidRDefault="00F20966" w:rsidP="000257B5">
      <w:pPr>
        <w:numPr>
          <w:ilvl w:val="1"/>
          <w:numId w:val="17"/>
        </w:numPr>
        <w:tabs>
          <w:tab w:val="clear" w:pos="360"/>
          <w:tab w:val="num" w:pos="-1260"/>
          <w:tab w:val="num" w:pos="644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181820DA" w14:textId="77777777" w:rsidR="00F20966" w:rsidRDefault="00F20966" w:rsidP="000257B5">
      <w:pPr>
        <w:pStyle w:val="Akapitzlist"/>
        <w:numPr>
          <w:ilvl w:val="0"/>
          <w:numId w:val="18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Usługa syntezy oligonukleotydów</w:t>
      </w:r>
    </w:p>
    <w:p w14:paraId="70B1021D" w14:textId="37E346D5" w:rsidR="00F20966" w:rsidRDefault="00F20966" w:rsidP="000257B5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cena netto: ……………………………zł (słownie: …………………</w:t>
      </w:r>
      <w:r w:rsidR="005B3512">
        <w:rPr>
          <w:rFonts w:ascii="Verdana" w:hAnsi="Verdana" w:cs="Tahoma"/>
          <w:bCs/>
          <w:i/>
          <w:sz w:val="20"/>
          <w:szCs w:val="20"/>
        </w:rPr>
        <w:t>……………………………………………………………..</w:t>
      </w:r>
      <w:r>
        <w:rPr>
          <w:rFonts w:ascii="Verdana" w:hAnsi="Verdana" w:cs="Tahoma"/>
          <w:bCs/>
          <w:i/>
          <w:sz w:val="20"/>
          <w:szCs w:val="20"/>
        </w:rPr>
        <w:t xml:space="preserve">………………….., …../100), </w:t>
      </w:r>
    </w:p>
    <w:p w14:paraId="51AB1835" w14:textId="77777777" w:rsidR="00F20966" w:rsidRDefault="00F20966" w:rsidP="000257B5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 xml:space="preserve">powiększona o podatek VAT……… %, </w:t>
      </w:r>
    </w:p>
    <w:p w14:paraId="2BCC84E5" w14:textId="6D676A01" w:rsidR="00F20966" w:rsidRDefault="00F20966" w:rsidP="000257B5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rPr>
          <w:rFonts w:ascii="Verdana" w:hAnsi="Verdana" w:cs="Tahoma"/>
          <w:bCs/>
          <w:i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cena brutto: ……………………….. zł (słownie: ……………………………………</w:t>
      </w:r>
      <w:r w:rsidR="005B3512">
        <w:rPr>
          <w:rFonts w:ascii="Verdana" w:hAnsi="Verdana" w:cs="Tahoma"/>
          <w:bCs/>
          <w:i/>
          <w:sz w:val="20"/>
          <w:szCs w:val="20"/>
        </w:rPr>
        <w:t>………………………………………………………….</w:t>
      </w:r>
      <w:r>
        <w:rPr>
          <w:rFonts w:ascii="Verdana" w:hAnsi="Verdana" w:cs="Tahoma"/>
          <w:bCs/>
          <w:i/>
          <w:sz w:val="20"/>
          <w:szCs w:val="20"/>
        </w:rPr>
        <w:t>……..,…/100)</w:t>
      </w:r>
      <w:r>
        <w:rPr>
          <w:rFonts w:ascii="Verdana" w:hAnsi="Verdana" w:cs="Tahoma"/>
          <w:bCs/>
          <w:sz w:val="20"/>
          <w:szCs w:val="20"/>
        </w:rPr>
        <w:t>.</w:t>
      </w:r>
    </w:p>
    <w:p w14:paraId="25C99E4E" w14:textId="77777777" w:rsidR="00F20966" w:rsidRDefault="00F20966" w:rsidP="00F20966">
      <w:pPr>
        <w:spacing w:after="0" w:line="360" w:lineRule="auto"/>
        <w:jc w:val="left"/>
        <w:rPr>
          <w:rFonts w:ascii="Verdana" w:eastAsia="Calibri" w:hAnsi="Verdana" w:cs="Tahoma"/>
          <w:bCs/>
          <w:i/>
          <w:color w:val="auto"/>
          <w:spacing w:val="0"/>
          <w:szCs w:val="20"/>
        </w:rPr>
      </w:pPr>
    </w:p>
    <w:p w14:paraId="7631ED7E" w14:textId="640C94CE" w:rsidR="005B3512" w:rsidRPr="00752E2D" w:rsidRDefault="005B3512" w:rsidP="005B3512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 xml:space="preserve">Oświadczam, że termin </w:t>
      </w:r>
      <w:r>
        <w:rPr>
          <w:rFonts w:asciiTheme="majorHAnsi" w:hAnsiTheme="majorHAnsi" w:cs="Tahoma"/>
          <w:bCs/>
          <w:szCs w:val="20"/>
        </w:rPr>
        <w:t xml:space="preserve">realizacji </w:t>
      </w:r>
      <w:r w:rsidRPr="00752E2D">
        <w:rPr>
          <w:rFonts w:asciiTheme="majorHAnsi" w:hAnsiTheme="majorHAnsi" w:cs="Tahoma"/>
          <w:bCs/>
          <w:szCs w:val="20"/>
        </w:rPr>
        <w:t>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>………… dni roboczych</w:t>
      </w:r>
      <w:r>
        <w:rPr>
          <w:rFonts w:asciiTheme="majorHAnsi" w:hAnsiTheme="majorHAnsi" w:cs="Tahoma"/>
          <w:bCs/>
          <w:szCs w:val="20"/>
        </w:rPr>
        <w:t>.</w:t>
      </w:r>
      <w:r w:rsidRPr="00752E2D">
        <w:rPr>
          <w:rFonts w:asciiTheme="majorHAnsi" w:hAnsiTheme="majorHAnsi" w:cs="Tahoma"/>
          <w:bCs/>
          <w:szCs w:val="20"/>
        </w:rPr>
        <w:t xml:space="preserve"> </w:t>
      </w:r>
    </w:p>
    <w:p w14:paraId="6012FE49" w14:textId="254366C0" w:rsidR="005B3512" w:rsidRDefault="005B3512" w:rsidP="00F20966">
      <w:pPr>
        <w:spacing w:after="0" w:line="360" w:lineRule="auto"/>
        <w:jc w:val="left"/>
        <w:rPr>
          <w:rFonts w:ascii="Verdana" w:eastAsia="Calibri" w:hAnsi="Verdana" w:cs="Tahoma"/>
          <w:bCs/>
          <w:i/>
          <w:color w:val="auto"/>
          <w:spacing w:val="0"/>
          <w:szCs w:val="20"/>
        </w:rPr>
        <w:sectPr w:rsidR="005B35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021" w:bottom="2155" w:left="2722" w:header="709" w:footer="1247" w:gutter="0"/>
          <w:cols w:space="708"/>
        </w:sectPr>
      </w:pPr>
    </w:p>
    <w:tbl>
      <w:tblPr>
        <w:tblW w:w="13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416"/>
        <w:gridCol w:w="1365"/>
        <w:gridCol w:w="3396"/>
        <w:gridCol w:w="1233"/>
        <w:gridCol w:w="1080"/>
        <w:gridCol w:w="1308"/>
        <w:gridCol w:w="817"/>
        <w:gridCol w:w="1023"/>
        <w:gridCol w:w="1308"/>
        <w:gridCol w:w="1308"/>
      </w:tblGrid>
      <w:tr w:rsidR="005B3512" w14:paraId="0BFBD6F9" w14:textId="77777777" w:rsidTr="00D55B8D">
        <w:trPr>
          <w:trHeight w:val="160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53B22018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lastRenderedPageBreak/>
              <w:t>Nr części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center"/>
            <w:hideMark/>
          </w:tcPr>
          <w:p w14:paraId="73860FEF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791E2E25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Przedmiot zamówienia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15DD380E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Opis parametrów technicznych</w:t>
            </w: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br/>
              <w:t>(np. identyfikacja, tj. typ, seria, klasa i, zakres, w którym wyposażenie będzie wzorcowane punkty odniesienia - jeśli dotyczy,  nr CAS - jeżeli dotyczy, czystość min.( zakres lub dokładnie) lub opis parametrów równoważności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62BC393D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rozmiar opakowań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69ECD64A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Ilość opakowań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3DE5BBC3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Kwota jednostkowa netto PLN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3160EA61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Stawka VAT %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6E0C4A1A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Wartość VAT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6883B07E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Całkowita wartość netto (cena jednostkowa x ilość)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1F16C517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Całkowita wartość brutto (cena jednostkowa x ilość + VAT)</w:t>
            </w:r>
          </w:p>
        </w:tc>
      </w:tr>
      <w:tr w:rsidR="005B3512" w14:paraId="57E3D5B0" w14:textId="77777777" w:rsidTr="00D55B8D">
        <w:trPr>
          <w:trHeight w:val="984"/>
        </w:trPr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72C29B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A09E54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FD8A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usługa syntezy oligonukleotydów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8F17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Fragment kwasu nukleinowego o określonej przez zamawiąjacego sekwencji oraz o danej koncentracji wynikajacej z zapotrzebowania syntetyzowane de novo produkowany w skali 0,01 uM o długości 10-35 zasad, oczyszczanie standardowe.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135E38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1 zasada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3D4C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2000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653DD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C3B85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44F6E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F8214E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226801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</w:tr>
      <w:tr w:rsidR="005B3512" w14:paraId="17FE27C2" w14:textId="77777777" w:rsidTr="00D55B8D">
        <w:trPr>
          <w:trHeight w:val="9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9B320" w14:textId="77777777" w:rsidR="005B3512" w:rsidRPr="00B659A1" w:rsidRDefault="005B3512" w:rsidP="00D55B8D">
            <w:pPr>
              <w:spacing w:after="0" w:line="256" w:lineRule="auto"/>
              <w:jc w:val="left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A9CBEE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6C95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usługa syntezy oligonukleotydów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8B89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 xml:space="preserve">Fragment kwasu nukleinowego o określonej przez zamawiąjacego sekwencji oraz o danej koncentracji wynikajacej z zapotrzebowania syntetyzowane de novo produkowany w skali 0,05 uM o długości do 120 zasad, oczyszczanie standardowe.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88E6D4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1 zasada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279C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4000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6849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7F7A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45AF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3626AA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76044D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</w:tr>
      <w:tr w:rsidR="005B3512" w14:paraId="48497C0C" w14:textId="77777777" w:rsidTr="00D55B8D">
        <w:trPr>
          <w:trHeight w:val="9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7EC4F" w14:textId="77777777" w:rsidR="005B3512" w:rsidRPr="00B659A1" w:rsidRDefault="005B3512" w:rsidP="00D55B8D">
            <w:pPr>
              <w:spacing w:after="0" w:line="256" w:lineRule="auto"/>
              <w:jc w:val="left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415A55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3B3A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usługa syntezy oligonukleotydów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23CC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 xml:space="preserve">Fragment kwasu nukleinowego o określonej przez zamawiąjacego sekwencji oraz o danej koncentracji wynikajacej z zapotrzebowania syntetyzowane de novo produkowany w skali 0,05 uM o długości do 120 zasad, oczyszczanie HPLC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8E092C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1 zasada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C270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4000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1A6D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BC55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A0915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B3C60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480F3C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</w:tr>
      <w:tr w:rsidR="005B3512" w14:paraId="3258D490" w14:textId="77777777" w:rsidTr="00D55B8D">
        <w:trPr>
          <w:trHeight w:val="9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8A0D1" w14:textId="77777777" w:rsidR="005B3512" w:rsidRPr="00B659A1" w:rsidRDefault="005B3512" w:rsidP="00D55B8D">
            <w:pPr>
              <w:spacing w:after="0" w:line="256" w:lineRule="auto"/>
              <w:jc w:val="left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AE3E35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2748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usługa syntezy oligonukleotydów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DF8E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Fragment kwasu nukleinowego o określonej przez zamawiąjacego sekwencji oraz o danej koncentracji wynikajacej z zapotrzebowania syntetyzowane de novo produkowany w skali 1 uM o długości do 120 zasad, oczyszczanie HPLC.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5D21BA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1 zasada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BFED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1500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BB8B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922B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712F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F1B0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D012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</w:tr>
      <w:tr w:rsidR="005B3512" w14:paraId="7AC8FE81" w14:textId="77777777" w:rsidTr="00D55B8D">
        <w:trPr>
          <w:trHeight w:val="315"/>
        </w:trPr>
        <w:tc>
          <w:tcPr>
            <w:tcW w:w="10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4DF6EA2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bottom"/>
            <w:hideMark/>
          </w:tcPr>
          <w:p w14:paraId="5AA3F9EB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bottom"/>
            <w:hideMark/>
          </w:tcPr>
          <w:p w14:paraId="5FB787A2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Verdana" w:eastAsia="Times New Roman" w:hAnsi="Verdana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bottom"/>
            <w:hideMark/>
          </w:tcPr>
          <w:p w14:paraId="1EDB34D6" w14:textId="77777777" w:rsidR="005B3512" w:rsidRPr="00B659A1" w:rsidRDefault="005B3512" w:rsidP="00D55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</w:pPr>
            <w:r w:rsidRPr="00B659A1">
              <w:rPr>
                <w:rFonts w:ascii="Calibri" w:eastAsia="Times New Roman" w:hAnsi="Calibri" w:cs="Calibri"/>
                <w:color w:val="000000"/>
                <w:spacing w:val="0"/>
                <w:sz w:val="14"/>
                <w:szCs w:val="14"/>
                <w:lang w:eastAsia="pl-PL"/>
              </w:rPr>
              <w:t> </w:t>
            </w:r>
          </w:p>
        </w:tc>
      </w:tr>
    </w:tbl>
    <w:p w14:paraId="746B49F2" w14:textId="77777777" w:rsidR="00D55B8D" w:rsidRDefault="00D55B8D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8"/>
          <w:szCs w:val="18"/>
        </w:rPr>
      </w:pPr>
    </w:p>
    <w:p w14:paraId="0F1DD45F" w14:textId="5BF22B12" w:rsidR="00F20966" w:rsidRPr="00D55B8D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6"/>
          <w:szCs w:val="16"/>
        </w:rPr>
      </w:pPr>
      <w:r w:rsidRPr="00D55B8D">
        <w:rPr>
          <w:rFonts w:ascii="Verdana" w:hAnsi="Verdana" w:cs="Tahoma"/>
          <w:bCs/>
          <w:sz w:val="16"/>
          <w:szCs w:val="16"/>
        </w:rPr>
        <w:t>Powyższa cena zawiera wszelkie koszty związane z realizacją zamówienia, w tym koszty dojazdu,</w:t>
      </w:r>
      <w:r w:rsidR="00D55B8D" w:rsidRPr="00D55B8D">
        <w:rPr>
          <w:rFonts w:ascii="Verdana" w:hAnsi="Verdana" w:cs="Tahoma"/>
          <w:bCs/>
          <w:sz w:val="16"/>
          <w:szCs w:val="16"/>
        </w:rPr>
        <w:t xml:space="preserve"> wysyłki,</w:t>
      </w:r>
      <w:r w:rsidRPr="00D55B8D">
        <w:rPr>
          <w:rFonts w:ascii="Verdana" w:hAnsi="Verdana" w:cs="Tahoma"/>
          <w:bCs/>
          <w:sz w:val="16"/>
          <w:szCs w:val="16"/>
        </w:rPr>
        <w:t xml:space="preserve"> dostawy koszty materiałów i inne.</w:t>
      </w:r>
    </w:p>
    <w:p w14:paraId="06690633" w14:textId="30BE60FC" w:rsidR="00F20966" w:rsidRDefault="00F20966" w:rsidP="0009338E">
      <w:pPr>
        <w:pStyle w:val="Akapitzlist"/>
        <w:numPr>
          <w:ilvl w:val="0"/>
          <w:numId w:val="18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Cs w:val="20"/>
        </w:rPr>
      </w:pPr>
      <w:r>
        <w:rPr>
          <w:rFonts w:ascii="Verdana" w:hAnsi="Verdana" w:cs="Tahoma"/>
          <w:b/>
          <w:szCs w:val="20"/>
        </w:rPr>
        <w:lastRenderedPageBreak/>
        <w:t>Usługa sekwencjonowania DNA:</w:t>
      </w:r>
    </w:p>
    <w:p w14:paraId="061F8329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>
        <w:rPr>
          <w:rFonts w:ascii="Verdana" w:hAnsi="Verdana" w:cs="Tahoma"/>
          <w:bCs/>
          <w:szCs w:val="20"/>
        </w:rPr>
        <w:t xml:space="preserve">cena netto: ……………………………zł (słownie: …………………………………….., …../100), </w:t>
      </w:r>
    </w:p>
    <w:p w14:paraId="01F76AF4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>
        <w:rPr>
          <w:rFonts w:ascii="Verdana" w:hAnsi="Verdana" w:cs="Tahoma"/>
          <w:bCs/>
          <w:szCs w:val="20"/>
        </w:rPr>
        <w:t xml:space="preserve">powiększona o podatek VAT……… %, </w:t>
      </w:r>
    </w:p>
    <w:p w14:paraId="0BCEC8D1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  <w:r>
        <w:rPr>
          <w:rFonts w:ascii="Verdana" w:hAnsi="Verdana" w:cs="Tahoma"/>
          <w:bCs/>
          <w:szCs w:val="20"/>
        </w:rPr>
        <w:t>cena brutto: ……………………….. zł (słownie: …………………………………………..,…/100)</w:t>
      </w:r>
    </w:p>
    <w:p w14:paraId="07A799FC" w14:textId="25D161FB" w:rsidR="005B3512" w:rsidRPr="00752E2D" w:rsidRDefault="005B3512" w:rsidP="005B3512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 xml:space="preserve">Oświadczam, że termin </w:t>
      </w:r>
      <w:r>
        <w:rPr>
          <w:rFonts w:asciiTheme="majorHAnsi" w:hAnsiTheme="majorHAnsi" w:cs="Tahoma"/>
          <w:bCs/>
          <w:szCs w:val="20"/>
        </w:rPr>
        <w:t>realizacji</w:t>
      </w:r>
      <w:r w:rsidRPr="00752E2D">
        <w:rPr>
          <w:rFonts w:asciiTheme="majorHAnsi" w:hAnsiTheme="majorHAnsi" w:cs="Tahoma"/>
          <w:bCs/>
          <w:szCs w:val="20"/>
        </w:rPr>
        <w:t xml:space="preserve">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>………… dni roboczych</w:t>
      </w:r>
      <w:r>
        <w:rPr>
          <w:rFonts w:asciiTheme="majorHAnsi" w:hAnsiTheme="majorHAnsi" w:cs="Tahoma"/>
          <w:bCs/>
          <w:szCs w:val="20"/>
        </w:rPr>
        <w:t>.</w:t>
      </w:r>
      <w:r w:rsidRPr="00752E2D">
        <w:rPr>
          <w:rFonts w:asciiTheme="majorHAnsi" w:hAnsiTheme="majorHAnsi" w:cs="Tahoma"/>
          <w:bCs/>
          <w:szCs w:val="20"/>
        </w:rPr>
        <w:t xml:space="preserve"> </w:t>
      </w:r>
    </w:p>
    <w:p w14:paraId="16FAB9EB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</w:p>
    <w:p w14:paraId="2BBB3B7D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</w:p>
    <w:tbl>
      <w:tblPr>
        <w:tblW w:w="14501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20"/>
        <w:gridCol w:w="1440"/>
        <w:gridCol w:w="3667"/>
        <w:gridCol w:w="1384"/>
        <w:gridCol w:w="1140"/>
        <w:gridCol w:w="1295"/>
        <w:gridCol w:w="805"/>
        <w:gridCol w:w="1080"/>
        <w:gridCol w:w="1295"/>
        <w:gridCol w:w="1295"/>
      </w:tblGrid>
      <w:tr w:rsidR="005B3512" w14:paraId="549F480D" w14:textId="77777777" w:rsidTr="005B3512">
        <w:trPr>
          <w:trHeight w:val="18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48E5EDCF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Nr części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center"/>
            <w:hideMark/>
          </w:tcPr>
          <w:p w14:paraId="37E0F3A8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4BF040E8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Przedmiot zamówienia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5AF6EC0E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Opis parametrów technicznych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br/>
              <w:t>(np. identyfikacja, tj. typ, seria, klasa i, zakres, w którym wyposażenie będzie wzorcowane punkty odniesienia - jeśli dotyczy,  nr CAS - jeżeli dotyczy, czystość min.( zakres lub dokładnie) lub opis parametrów równoważności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4DCAC4E1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rozmiar opakowań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76EFC5E0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Ilość opakowań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67870FEB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Kwota jednostkowa netto PLN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437A99CA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Stawka VAT 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516AB80B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Wartość VAT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062359C9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Całkowita wartość netto (cena jednostkowa x ilość)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AF7D5"/>
            <w:vAlign w:val="center"/>
            <w:hideMark/>
          </w:tcPr>
          <w:p w14:paraId="15383B0E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Całkowita wartość brutto (cena jednostkowa x ilość + VAT)</w:t>
            </w:r>
          </w:p>
        </w:tc>
      </w:tr>
      <w:tr w:rsidR="005B3512" w14:paraId="3B91C8E2" w14:textId="77777777" w:rsidTr="005B3512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9BFE00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6C39B0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0029" w14:textId="77777777" w:rsidR="005B3512" w:rsidRDefault="005B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  <w:t>Usługa sekwencjonowania DNA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FBF7" w14:textId="77777777" w:rsidR="005B3512" w:rsidRDefault="005B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  <w:t xml:space="preserve">Wynik o długości min. 800 nukleotydów. </w:t>
            </w:r>
            <w:r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  <w:br/>
              <w:t>W cenie wliczone są etykiety do wysyłki.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E8C2" w14:textId="77777777" w:rsidR="005B3512" w:rsidRDefault="005B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  <w:t>1 sekwencjonowanie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0C88" w14:textId="77777777" w:rsidR="005B3512" w:rsidRDefault="005B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7DC6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C988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22D83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8E2E4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518AC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 </w:t>
            </w:r>
          </w:p>
        </w:tc>
      </w:tr>
      <w:tr w:rsidR="005B3512" w14:paraId="3B18F7A6" w14:textId="77777777" w:rsidTr="005B3512">
        <w:trPr>
          <w:trHeight w:val="469"/>
        </w:trPr>
        <w:tc>
          <w:tcPr>
            <w:tcW w:w="680" w:type="dxa"/>
            <w:noWrap/>
            <w:vAlign w:val="bottom"/>
            <w:hideMark/>
          </w:tcPr>
          <w:p w14:paraId="62D45CB8" w14:textId="77777777" w:rsidR="005B3512" w:rsidRDefault="005B3512">
            <w:pP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07F5D7CA" w14:textId="77777777" w:rsidR="005B3512" w:rsidRDefault="005B3512">
            <w:pPr>
              <w:spacing w:after="0" w:line="256" w:lineRule="auto"/>
              <w:jc w:val="left"/>
              <w:rPr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1440" w:type="dxa"/>
            <w:noWrap/>
            <w:vAlign w:val="bottom"/>
            <w:hideMark/>
          </w:tcPr>
          <w:p w14:paraId="7D6404CB" w14:textId="77777777" w:rsidR="005B3512" w:rsidRDefault="005B3512">
            <w:pPr>
              <w:spacing w:after="0" w:line="256" w:lineRule="auto"/>
              <w:jc w:val="left"/>
              <w:rPr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3667" w:type="dxa"/>
            <w:vAlign w:val="center"/>
            <w:hideMark/>
          </w:tcPr>
          <w:p w14:paraId="0118EA98" w14:textId="77777777" w:rsidR="005B3512" w:rsidRDefault="005B3512">
            <w:pPr>
              <w:spacing w:after="0" w:line="256" w:lineRule="auto"/>
              <w:jc w:val="left"/>
              <w:rPr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1384" w:type="dxa"/>
            <w:noWrap/>
            <w:vAlign w:val="bottom"/>
            <w:hideMark/>
          </w:tcPr>
          <w:p w14:paraId="33EC6CA9" w14:textId="77777777" w:rsidR="005B3512" w:rsidRDefault="005B3512">
            <w:pPr>
              <w:spacing w:after="0" w:line="256" w:lineRule="auto"/>
              <w:jc w:val="left"/>
              <w:rPr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0116604" w14:textId="77777777" w:rsidR="005B3512" w:rsidRDefault="005B3512">
            <w:pPr>
              <w:spacing w:after="0" w:line="256" w:lineRule="auto"/>
              <w:jc w:val="left"/>
              <w:rPr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1295" w:type="dxa"/>
            <w:noWrap/>
            <w:vAlign w:val="bottom"/>
            <w:hideMark/>
          </w:tcPr>
          <w:p w14:paraId="06836589" w14:textId="77777777" w:rsidR="005B3512" w:rsidRDefault="005B3512">
            <w:pPr>
              <w:spacing w:after="0" w:line="256" w:lineRule="auto"/>
              <w:jc w:val="left"/>
              <w:rPr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805" w:type="dxa"/>
            <w:noWrap/>
            <w:vAlign w:val="bottom"/>
            <w:hideMark/>
          </w:tcPr>
          <w:p w14:paraId="79DAEBD4" w14:textId="77777777" w:rsidR="005B3512" w:rsidRDefault="005B3512">
            <w:pPr>
              <w:spacing w:after="0" w:line="256" w:lineRule="auto"/>
              <w:jc w:val="left"/>
              <w:rPr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AF7D5"/>
            <w:noWrap/>
            <w:vAlign w:val="bottom"/>
            <w:hideMark/>
          </w:tcPr>
          <w:p w14:paraId="5E962F45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bottom"/>
            <w:hideMark/>
          </w:tcPr>
          <w:p w14:paraId="42A0470D" w14:textId="77777777" w:rsidR="005B3512" w:rsidRDefault="005B351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pacing w:val="0"/>
                <w:szCs w:val="20"/>
                <w:lang w:eastAsia="pl-PL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F7D5"/>
            <w:noWrap/>
            <w:vAlign w:val="bottom"/>
            <w:hideMark/>
          </w:tcPr>
          <w:p w14:paraId="19D2A786" w14:textId="77777777" w:rsidR="005B3512" w:rsidRDefault="005B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pacing w:val="0"/>
                <w:szCs w:val="20"/>
                <w:lang w:eastAsia="pl-PL"/>
              </w:rPr>
              <w:t> </w:t>
            </w:r>
          </w:p>
        </w:tc>
      </w:tr>
    </w:tbl>
    <w:p w14:paraId="47E16C9A" w14:textId="77777777" w:rsidR="00F20966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Cs w:val="20"/>
        </w:rPr>
      </w:pPr>
    </w:p>
    <w:p w14:paraId="2E102CDC" w14:textId="3D2E13CD" w:rsidR="00F20966" w:rsidRPr="00D55B8D" w:rsidRDefault="00F20966" w:rsidP="00F20966">
      <w:p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16"/>
          <w:szCs w:val="16"/>
        </w:rPr>
      </w:pPr>
      <w:bookmarkStart w:id="1" w:name="_Hlk117763131"/>
      <w:r w:rsidRPr="00D55B8D">
        <w:rPr>
          <w:rFonts w:ascii="Verdana" w:hAnsi="Verdana" w:cs="Tahoma"/>
          <w:bCs/>
          <w:sz w:val="16"/>
          <w:szCs w:val="16"/>
        </w:rPr>
        <w:t>Powyższa cena zawiera  wszelkie koszty związane z realizacją zamówienia, w tym koszty dojazdu,</w:t>
      </w:r>
      <w:r w:rsidR="00D55B8D" w:rsidRPr="00D55B8D">
        <w:rPr>
          <w:rFonts w:ascii="Verdana" w:hAnsi="Verdana" w:cs="Tahoma"/>
          <w:bCs/>
          <w:sz w:val="16"/>
          <w:szCs w:val="16"/>
        </w:rPr>
        <w:t xml:space="preserve"> wysyłki,</w:t>
      </w:r>
      <w:r w:rsidRPr="00D55B8D">
        <w:rPr>
          <w:rFonts w:ascii="Verdana" w:hAnsi="Verdana" w:cs="Tahoma"/>
          <w:bCs/>
          <w:sz w:val="16"/>
          <w:szCs w:val="16"/>
        </w:rPr>
        <w:t xml:space="preserve"> dostawy</w:t>
      </w:r>
      <w:r w:rsidR="00D55B8D" w:rsidRPr="00D55B8D">
        <w:rPr>
          <w:rFonts w:ascii="Verdana" w:hAnsi="Verdana" w:cs="Tahoma"/>
          <w:bCs/>
          <w:sz w:val="16"/>
          <w:szCs w:val="16"/>
        </w:rPr>
        <w:t>,</w:t>
      </w:r>
      <w:r w:rsidRPr="00D55B8D">
        <w:rPr>
          <w:rFonts w:ascii="Verdana" w:hAnsi="Verdana" w:cs="Tahoma"/>
          <w:bCs/>
          <w:sz w:val="16"/>
          <w:szCs w:val="16"/>
        </w:rPr>
        <w:t xml:space="preserve"> koszty materiałów i inne. </w:t>
      </w:r>
    </w:p>
    <w:bookmarkEnd w:id="1"/>
    <w:p w14:paraId="329CB635" w14:textId="77777777" w:rsidR="00F20966" w:rsidRDefault="00F20966" w:rsidP="00F20966">
      <w:pPr>
        <w:spacing w:after="0" w:line="360" w:lineRule="auto"/>
        <w:jc w:val="left"/>
        <w:rPr>
          <w:rFonts w:ascii="Verdana" w:hAnsi="Verdana" w:cs="Tahoma"/>
          <w:bCs/>
          <w:szCs w:val="20"/>
        </w:rPr>
        <w:sectPr w:rsidR="00F20966" w:rsidSect="00B659A1">
          <w:pgSz w:w="16838" w:h="11906" w:orient="landscape"/>
          <w:pgMar w:top="2211" w:right="1418" w:bottom="1021" w:left="2155" w:header="454" w:footer="1247" w:gutter="0"/>
          <w:cols w:space="708"/>
          <w:docGrid w:linePitch="272"/>
        </w:sectPr>
      </w:pPr>
    </w:p>
    <w:p w14:paraId="41B8C8ED" w14:textId="78EB0553" w:rsidR="00F20966" w:rsidRDefault="00F20966" w:rsidP="0009338E">
      <w:pPr>
        <w:pStyle w:val="Akapitzlist"/>
        <w:numPr>
          <w:ilvl w:val="1"/>
          <w:numId w:val="17"/>
        </w:numPr>
        <w:tabs>
          <w:tab w:val="clear" w:pos="360"/>
        </w:tabs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lastRenderedPageBreak/>
        <w:t xml:space="preserve">niniejsza oferta jest ważna przez </w:t>
      </w:r>
      <w:r w:rsidR="00151DE9">
        <w:rPr>
          <w:rFonts w:ascii="Verdana" w:hAnsi="Verdana" w:cs="Tahoma"/>
          <w:color w:val="000000"/>
          <w:sz w:val="20"/>
          <w:szCs w:val="20"/>
        </w:rPr>
        <w:t>6</w:t>
      </w:r>
      <w:r>
        <w:rPr>
          <w:rFonts w:ascii="Verdana" w:hAnsi="Verdana" w:cs="Tahoma"/>
          <w:color w:val="000000"/>
          <w:sz w:val="20"/>
          <w:szCs w:val="20"/>
        </w:rPr>
        <w:t xml:space="preserve">0 dni, </w:t>
      </w:r>
    </w:p>
    <w:p w14:paraId="6900F740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651A3335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392B53BE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posiadam zdolność techniczną i zawodową do wykonania przedmiotu zamówienia,</w:t>
      </w:r>
    </w:p>
    <w:p w14:paraId="4E38718B" w14:textId="77777777" w:rsidR="00F20966" w:rsidRDefault="00F20966" w:rsidP="00F20966">
      <w:pPr>
        <w:pStyle w:val="Akapitzlist"/>
        <w:numPr>
          <w:ilvl w:val="1"/>
          <w:numId w:val="17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>
        <w:rPr>
          <w:rFonts w:ascii="Verdana" w:hAnsi="Verdana" w:cs="Tahoma"/>
          <w:color w:val="000000"/>
          <w:sz w:val="20"/>
          <w:szCs w:val="20"/>
        </w:rPr>
        <w:t>oświadczam, że znajduję się w sytuacji ekonomicznej i finansowej zapewniającej prawidłowe wykonanie zamówienia;</w:t>
      </w:r>
    </w:p>
    <w:p w14:paraId="6668D34F" w14:textId="77777777" w:rsidR="00F20966" w:rsidRDefault="00F20966" w:rsidP="00F2096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5E7F7A87" w14:textId="77777777" w:rsidR="00F20966" w:rsidRDefault="00F20966" w:rsidP="00F20966">
      <w:pPr>
        <w:numPr>
          <w:ilvl w:val="0"/>
          <w:numId w:val="16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Podpis(y):</w:t>
      </w:r>
    </w:p>
    <w:tbl>
      <w:tblPr>
        <w:tblW w:w="8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2730"/>
        <w:gridCol w:w="2150"/>
        <w:gridCol w:w="1484"/>
      </w:tblGrid>
      <w:tr w:rsidR="00F20966" w14:paraId="56EF3CDA" w14:textId="77777777" w:rsidTr="00F20966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8C7E68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Nazwa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7DA552A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E020FFD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02C2DAF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79E16511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F20966" w14:paraId="7B936AE6" w14:textId="77777777" w:rsidTr="00F20966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64D1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75CC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7CAA0512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E4F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2F75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CE295A3" w14:textId="77777777" w:rsidR="00F20966" w:rsidRDefault="00F2096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6178EDD7" w14:textId="77777777" w:rsidR="00F20966" w:rsidRDefault="00F20966" w:rsidP="00F20966"/>
    <w:p w14:paraId="17231835" w14:textId="1ABFEFFF" w:rsidR="001B070F" w:rsidRPr="00F20966" w:rsidRDefault="001B070F" w:rsidP="00F20966"/>
    <w:sectPr w:rsidR="001B070F" w:rsidRPr="00F20966" w:rsidSect="0099379C">
      <w:headerReference w:type="default" r:id="rId14"/>
      <w:footerReference w:type="default" r:id="rId15"/>
      <w:footerReference w:type="first" r:id="rId16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A9FA" w14:textId="77777777" w:rsidR="00486818" w:rsidRDefault="00486818" w:rsidP="006747BD">
      <w:pPr>
        <w:spacing w:after="0" w:line="240" w:lineRule="auto"/>
      </w:pPr>
      <w:r>
        <w:separator/>
      </w:r>
    </w:p>
  </w:endnote>
  <w:endnote w:type="continuationSeparator" w:id="0">
    <w:p w14:paraId="07572C6C" w14:textId="77777777" w:rsidR="00486818" w:rsidRDefault="0048681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052E" w14:textId="77777777" w:rsidR="00D55B8D" w:rsidRDefault="00D55B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1238907486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-2049365959"/>
          <w:docPartObj>
            <w:docPartGallery w:val="Page Numbers (Top of Page)"/>
            <w:docPartUnique/>
          </w:docPartObj>
        </w:sdtPr>
        <w:sdtEndPr/>
        <w:sdtContent>
          <w:p w14:paraId="6589EE6C" w14:textId="77777777" w:rsidR="000257B5" w:rsidRPr="000257B5" w:rsidRDefault="000257B5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743"/>
            </w:tblGrid>
            <w:tr w:rsidR="000257B5" w:rsidRPr="000257B5" w14:paraId="758A0F71" w14:textId="77777777" w:rsidTr="004767E3">
              <w:tc>
                <w:tcPr>
                  <w:tcW w:w="2410" w:type="dxa"/>
                </w:tcPr>
                <w:p w14:paraId="778C8643" w14:textId="77777777" w:rsidR="000257B5" w:rsidRPr="000257B5" w:rsidRDefault="000257B5" w:rsidP="000257B5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/>
                    </w:rPr>
                  </w:pPr>
                  <w:r w:rsidRPr="000257B5">
                    <w:rPr>
                      <w:b/>
                      <w:noProof/>
                    </w:rPr>
                    <w:drawing>
                      <wp:inline distT="0" distB="0" distL="0" distR="0" wp14:anchorId="3A407273" wp14:editId="557375CD">
                        <wp:extent cx="1258215" cy="418943"/>
                        <wp:effectExtent l="0" t="0" r="0" b="635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294022" cy="4308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43" w:type="dxa"/>
                  <w:vAlign w:val="center"/>
                </w:tcPr>
                <w:p w14:paraId="6507C128" w14:textId="77777777" w:rsidR="000257B5" w:rsidRPr="000257B5" w:rsidRDefault="000257B5" w:rsidP="000257B5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Cs/>
                      <w:sz w:val="12"/>
                      <w:szCs w:val="12"/>
                    </w:rPr>
                  </w:pPr>
                  <w:r w:rsidRPr="000257B5">
                    <w:rPr>
                      <w:bCs/>
                      <w:sz w:val="12"/>
                      <w:szCs w:val="12"/>
                    </w:rPr>
                    <w:t>Projekt pn. "Opracowanie prototypu testu diagnostycznego wykrywającego biomarkery nowotworu płuc we wczesnym stadium rozwoju" finansowany ze środków Centrum Łukasiewicz na podstawie umowy nr 3/Ł-PORT/CŁ/2021</w:t>
                  </w:r>
                </w:p>
              </w:tc>
            </w:tr>
          </w:tbl>
          <w:p w14:paraId="4C7F622E" w14:textId="7EFD3127" w:rsidR="000257B5" w:rsidRPr="000257B5" w:rsidRDefault="000257B5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</w:p>
          <w:p w14:paraId="4DE64990" w14:textId="77777777" w:rsidR="000257B5" w:rsidRPr="000257B5" w:rsidRDefault="000257B5" w:rsidP="000257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b/>
              </w:rPr>
            </w:pPr>
            <w:r w:rsidRPr="000257B5">
              <w:rPr>
                <w:b/>
              </w:rPr>
              <w:t xml:space="preserve">Strona </w:t>
            </w:r>
            <w:r w:rsidRPr="000257B5">
              <w:rPr>
                <w:bCs/>
                <w:sz w:val="24"/>
                <w:szCs w:val="24"/>
              </w:rPr>
              <w:fldChar w:fldCharType="begin"/>
            </w:r>
            <w:r w:rsidRPr="000257B5">
              <w:rPr>
                <w:b/>
                <w:bCs/>
              </w:rPr>
              <w:instrText>PAGE</w:instrText>
            </w:r>
            <w:r w:rsidRPr="000257B5">
              <w:rPr>
                <w:bCs/>
                <w:sz w:val="24"/>
                <w:szCs w:val="24"/>
              </w:rPr>
              <w:fldChar w:fldCharType="separate"/>
            </w:r>
            <w:r w:rsidRPr="000257B5">
              <w:rPr>
                <w:bCs/>
                <w:sz w:val="24"/>
                <w:szCs w:val="24"/>
              </w:rPr>
              <w:t>4</w:t>
            </w:r>
            <w:r w:rsidRPr="000257B5">
              <w:rPr>
                <w:bCs/>
                <w:sz w:val="24"/>
                <w:szCs w:val="24"/>
              </w:rPr>
              <w:fldChar w:fldCharType="end"/>
            </w:r>
            <w:r w:rsidRPr="000257B5">
              <w:rPr>
                <w:b/>
              </w:rPr>
              <w:t xml:space="preserve"> z </w:t>
            </w:r>
            <w:r w:rsidRPr="000257B5">
              <w:rPr>
                <w:bCs/>
                <w:sz w:val="24"/>
                <w:szCs w:val="24"/>
              </w:rPr>
              <w:fldChar w:fldCharType="begin"/>
            </w:r>
            <w:r w:rsidRPr="000257B5">
              <w:rPr>
                <w:b/>
                <w:bCs/>
              </w:rPr>
              <w:instrText>NUMPAGES</w:instrText>
            </w:r>
            <w:r w:rsidRPr="000257B5">
              <w:rPr>
                <w:bCs/>
                <w:sz w:val="24"/>
                <w:szCs w:val="24"/>
              </w:rPr>
              <w:fldChar w:fldCharType="separate"/>
            </w:r>
            <w:r w:rsidRPr="000257B5">
              <w:rPr>
                <w:bCs/>
                <w:sz w:val="24"/>
                <w:szCs w:val="24"/>
              </w:rPr>
              <w:t>4</w:t>
            </w:r>
            <w:r w:rsidRPr="000257B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A104C3" w14:textId="652BBD7E" w:rsidR="000257B5" w:rsidRPr="000257B5" w:rsidRDefault="000257B5" w:rsidP="00B659A1">
    <w:pPr>
      <w:tabs>
        <w:tab w:val="left" w:pos="10909"/>
      </w:tabs>
      <w:spacing w:after="0" w:line="240" w:lineRule="auto"/>
      <w:rPr>
        <w:b/>
      </w:rPr>
    </w:pPr>
    <w:r w:rsidRPr="000257B5">
      <w:rPr>
        <w:b/>
        <w:noProof/>
        <w:lang w:eastAsia="pl-PL"/>
      </w:rPr>
      <w:drawing>
        <wp:anchor distT="0" distB="0" distL="114300" distR="114300" simplePos="0" relativeHeight="251679744" behindDoc="1" locked="1" layoutInCell="1" allowOverlap="1" wp14:anchorId="497B1303" wp14:editId="1195364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57B5"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244F1F20" wp14:editId="0A69DB5B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BB71B8" w14:textId="77777777" w:rsidR="000257B5" w:rsidRDefault="000257B5" w:rsidP="000257B5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8066D78" w14:textId="77777777" w:rsidR="000257B5" w:rsidRDefault="000257B5" w:rsidP="000257B5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9A27553" w14:textId="77777777" w:rsidR="000257B5" w:rsidRPr="00A34B19" w:rsidRDefault="000257B5" w:rsidP="000257B5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A34B19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487BDE19" w14:textId="77777777" w:rsidR="000257B5" w:rsidRDefault="000257B5" w:rsidP="000257B5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30442F7" w14:textId="77777777" w:rsidR="000257B5" w:rsidRPr="00ED7972" w:rsidRDefault="000257B5" w:rsidP="000257B5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5823F1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F1F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2EBB71B8" w14:textId="77777777" w:rsidR="000257B5" w:rsidRDefault="000257B5" w:rsidP="000257B5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8066D78" w14:textId="77777777" w:rsidR="000257B5" w:rsidRDefault="000257B5" w:rsidP="000257B5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9A27553" w14:textId="77777777" w:rsidR="000257B5" w:rsidRPr="00A34B19" w:rsidRDefault="000257B5" w:rsidP="000257B5">
                    <w:pPr>
                      <w:pStyle w:val="LukStopka-adres"/>
                      <w:rPr>
                        <w:lang w:val="en-US"/>
                      </w:rPr>
                    </w:pPr>
                    <w:r w:rsidRPr="00A34B19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487BDE19" w14:textId="77777777" w:rsidR="000257B5" w:rsidRDefault="000257B5" w:rsidP="000257B5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30442F7" w14:textId="77777777" w:rsidR="000257B5" w:rsidRPr="00ED7972" w:rsidRDefault="000257B5" w:rsidP="000257B5">
                    <w:pPr>
                      <w:pStyle w:val="LukStopka-adres"/>
                    </w:pPr>
                    <w:r>
                      <w:t xml:space="preserve">Nr KRS: </w:t>
                    </w:r>
                    <w:r w:rsidRPr="005823F1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B659A1">
      <w:rPr>
        <w:b/>
      </w:rPr>
      <w:tab/>
    </w:r>
  </w:p>
  <w:p w14:paraId="4E56F85C" w14:textId="77777777" w:rsidR="000257B5" w:rsidRDefault="0002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D697" w14:textId="77777777" w:rsidR="00D55B8D" w:rsidRDefault="00D55B8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284F833C" w14:textId="77777777" w:rsidR="0044697B" w:rsidRDefault="0044697B">
            <w:pPr>
              <w:pStyle w:val="Stopka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743"/>
            </w:tblGrid>
            <w:tr w:rsidR="00A55B08" w14:paraId="2831D2BA" w14:textId="77777777" w:rsidTr="005466A3">
              <w:tc>
                <w:tcPr>
                  <w:tcW w:w="2410" w:type="dxa"/>
                </w:tcPr>
                <w:p w14:paraId="54498FE5" w14:textId="3F3693C4" w:rsidR="00A55B08" w:rsidRDefault="005466A3" w:rsidP="00A55B08">
                  <w:pPr>
                    <w:pStyle w:val="Stopka"/>
                  </w:pPr>
                  <w:r>
                    <w:rPr>
                      <w:noProof/>
                    </w:rPr>
                    <w:drawing>
                      <wp:inline distT="0" distB="0" distL="0" distR="0" wp14:anchorId="2BCFADFB" wp14:editId="22D28BC2">
                        <wp:extent cx="1258215" cy="418943"/>
                        <wp:effectExtent l="0" t="0" r="0" b="635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294022" cy="4308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43" w:type="dxa"/>
                  <w:vAlign w:val="center"/>
                </w:tcPr>
                <w:p w14:paraId="25221950" w14:textId="7F623362" w:rsidR="00A55B08" w:rsidRPr="009C15F5" w:rsidRDefault="00EB74DB" w:rsidP="00A55B08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  <w:r w:rsidRPr="00EB74DB">
                    <w:rPr>
                      <w:b w:val="0"/>
                      <w:bCs/>
                      <w:sz w:val="12"/>
                      <w:szCs w:val="12"/>
                    </w:rPr>
                    <w:t xml:space="preserve">Projekt 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pn. </w:t>
                  </w:r>
                  <w:r w:rsidR="00E32395" w:rsidRPr="00E32395">
                    <w:rPr>
                      <w:b w:val="0"/>
                      <w:bCs/>
                      <w:sz w:val="12"/>
                      <w:szCs w:val="12"/>
                    </w:rPr>
                    <w:t>"Opracowanie prototypu testu diagnostycznego wykrywającego biomarkery nowotworu płuc we wczesnym stadium rozwoju"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</w:t>
                  </w:r>
                  <w:r w:rsidRPr="00EB74DB">
                    <w:rPr>
                      <w:b w:val="0"/>
                      <w:bCs/>
                      <w:sz w:val="12"/>
                      <w:szCs w:val="12"/>
                    </w:rPr>
                    <w:t>finansowany ze środków Centrum Łukasiewicz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na podstawie umowy nr </w:t>
                  </w:r>
                  <w:r w:rsidR="00E32395">
                    <w:rPr>
                      <w:b w:val="0"/>
                      <w:bCs/>
                      <w:sz w:val="12"/>
                      <w:szCs w:val="12"/>
                    </w:rPr>
                    <w:t>3</w:t>
                  </w:r>
                  <w:r w:rsidRPr="00EB74DB">
                    <w:rPr>
                      <w:b w:val="0"/>
                      <w:bCs/>
                      <w:sz w:val="12"/>
                      <w:szCs w:val="12"/>
                    </w:rPr>
                    <w:t>/Ł-PORT/CŁ/2021</w:t>
                  </w:r>
                </w:p>
              </w:tc>
            </w:tr>
          </w:tbl>
          <w:p w14:paraId="475F922C" w14:textId="77777777" w:rsidR="002C5CFA" w:rsidRDefault="002C5CFA">
            <w:pPr>
              <w:pStyle w:val="Stopka"/>
            </w:pPr>
          </w:p>
          <w:p w14:paraId="3877718F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44697B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44697B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4C510A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2AE32AAF" wp14:editId="67E951E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CF77B41" wp14:editId="3D406E3D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D1FD4A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71EEE5A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4EC6B77" w14:textId="6CD13ACE" w:rsidR="00A4666C" w:rsidRPr="00A34B19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A34B19">
                            <w:rPr>
                              <w:lang w:val="en-US"/>
                            </w:rPr>
                            <w:t>E-mail: biuro@port.</w:t>
                          </w:r>
                          <w:r w:rsidR="005823F1" w:rsidRPr="00A34B19">
                            <w:rPr>
                              <w:lang w:val="en-US"/>
                            </w:rPr>
                            <w:t>lukasiewicz.gov</w:t>
                          </w:r>
                          <w:r w:rsidRPr="00A34B19">
                            <w:rPr>
                              <w:lang w:val="en-US"/>
                            </w:rPr>
                            <w:t xml:space="preserve">.pl | NIP: 894 314 05 23, REGON: </w:t>
                          </w:r>
                          <w:r w:rsidR="002C43B8" w:rsidRPr="00A34B19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2CE39890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260882E" w14:textId="7561B55E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5823F1" w:rsidRPr="005823F1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F77B4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BD1FD4A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71EEE5A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4EC6B77" w14:textId="6CD13ACE" w:rsidR="00A4666C" w:rsidRPr="00A34B19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A34B19">
                      <w:rPr>
                        <w:lang w:val="en-US"/>
                      </w:rPr>
                      <w:t>E-mail: biuro@port.</w:t>
                    </w:r>
                    <w:r w:rsidR="005823F1" w:rsidRPr="00A34B19">
                      <w:rPr>
                        <w:lang w:val="en-US"/>
                      </w:rPr>
                      <w:t>lukasiewicz.gov</w:t>
                    </w:r>
                    <w:r w:rsidRPr="00A34B19">
                      <w:rPr>
                        <w:lang w:val="en-US"/>
                      </w:rPr>
                      <w:t xml:space="preserve">.pl | NIP: 894 314 05 23, REGON: </w:t>
                    </w:r>
                    <w:r w:rsidR="002C43B8" w:rsidRPr="00A34B19">
                      <w:rPr>
                        <w:lang w:val="en-US"/>
                      </w:rPr>
                      <w:t>386585168</w:t>
                    </w:r>
                  </w:p>
                  <w:p w14:paraId="2CE39890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260882E" w14:textId="7561B55E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5823F1" w:rsidRPr="005823F1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8BD4F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A1C2A" w14:textId="77777777" w:rsidR="00486818" w:rsidRDefault="00486818" w:rsidP="006747BD">
      <w:pPr>
        <w:spacing w:after="0" w:line="240" w:lineRule="auto"/>
      </w:pPr>
      <w:r>
        <w:separator/>
      </w:r>
    </w:p>
  </w:footnote>
  <w:footnote w:type="continuationSeparator" w:id="0">
    <w:p w14:paraId="3F27C4A0" w14:textId="77777777" w:rsidR="00486818" w:rsidRDefault="0048681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97A7E" w14:textId="77777777" w:rsidR="00D55B8D" w:rsidRDefault="00D55B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C57D" w14:textId="04FC44DD" w:rsidR="000257B5" w:rsidRDefault="00D55B8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82816" behindDoc="1" locked="1" layoutInCell="1" allowOverlap="1" wp14:anchorId="5CEA7E66" wp14:editId="467BE34F">
          <wp:simplePos x="0" y="0"/>
          <wp:positionH relativeFrom="column">
            <wp:posOffset>-1165225</wp:posOffset>
          </wp:positionH>
          <wp:positionV relativeFrom="page">
            <wp:posOffset>390525</wp:posOffset>
          </wp:positionV>
          <wp:extent cx="791845" cy="1609090"/>
          <wp:effectExtent l="0" t="0" r="825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376F7" w14:textId="77777777" w:rsidR="00D55B8D" w:rsidRDefault="00D55B8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BCE3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462CBC1E" wp14:editId="36BE225E">
          <wp:simplePos x="0" y="0"/>
          <wp:positionH relativeFrom="column">
            <wp:posOffset>-1080135</wp:posOffset>
          </wp:positionH>
          <wp:positionV relativeFrom="page">
            <wp:posOffset>247015</wp:posOffset>
          </wp:positionV>
          <wp:extent cx="791845" cy="1609090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4378A"/>
    <w:multiLevelType w:val="hybridMultilevel"/>
    <w:tmpl w:val="A238EF08"/>
    <w:lvl w:ilvl="0" w:tplc="699E6F6A">
      <w:start w:val="1"/>
      <w:numFmt w:val="lowerLetter"/>
      <w:lvlText w:val="%1)"/>
      <w:lvlJc w:val="left"/>
      <w:pPr>
        <w:ind w:left="1530" w:hanging="11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03A67"/>
    <w:multiLevelType w:val="hybridMultilevel"/>
    <w:tmpl w:val="2140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86F51"/>
    <w:multiLevelType w:val="hybridMultilevel"/>
    <w:tmpl w:val="4EA8FC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B532C"/>
    <w:multiLevelType w:val="hybridMultilevel"/>
    <w:tmpl w:val="B91618C4"/>
    <w:lvl w:ilvl="0" w:tplc="0415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2C4555E"/>
    <w:multiLevelType w:val="hybridMultilevel"/>
    <w:tmpl w:val="15223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603866">
    <w:abstractNumId w:val="9"/>
  </w:num>
  <w:num w:numId="2" w16cid:durableId="1869415672">
    <w:abstractNumId w:val="8"/>
  </w:num>
  <w:num w:numId="3" w16cid:durableId="1944530725">
    <w:abstractNumId w:val="3"/>
  </w:num>
  <w:num w:numId="4" w16cid:durableId="2070499629">
    <w:abstractNumId w:val="2"/>
  </w:num>
  <w:num w:numId="5" w16cid:durableId="174275481">
    <w:abstractNumId w:val="1"/>
  </w:num>
  <w:num w:numId="6" w16cid:durableId="1951550907">
    <w:abstractNumId w:val="0"/>
  </w:num>
  <w:num w:numId="7" w16cid:durableId="1301575776">
    <w:abstractNumId w:val="7"/>
  </w:num>
  <w:num w:numId="8" w16cid:durableId="57704285">
    <w:abstractNumId w:val="6"/>
  </w:num>
  <w:num w:numId="9" w16cid:durableId="1507868565">
    <w:abstractNumId w:val="5"/>
  </w:num>
  <w:num w:numId="10" w16cid:durableId="1506477154">
    <w:abstractNumId w:val="4"/>
  </w:num>
  <w:num w:numId="11" w16cid:durableId="568734688">
    <w:abstractNumId w:val="15"/>
  </w:num>
  <w:num w:numId="12" w16cid:durableId="1664964257">
    <w:abstractNumId w:val="18"/>
  </w:num>
  <w:num w:numId="13" w16cid:durableId="436415225">
    <w:abstractNumId w:val="14"/>
  </w:num>
  <w:num w:numId="14" w16cid:durableId="1478911896">
    <w:abstractNumId w:val="13"/>
  </w:num>
  <w:num w:numId="15" w16cid:durableId="88503713">
    <w:abstractNumId w:val="16"/>
  </w:num>
  <w:num w:numId="16" w16cid:durableId="20457852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1318034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1558771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8976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0729"/>
    <w:rsid w:val="000257B5"/>
    <w:rsid w:val="00070438"/>
    <w:rsid w:val="00077647"/>
    <w:rsid w:val="0009338E"/>
    <w:rsid w:val="000D2F0F"/>
    <w:rsid w:val="00134929"/>
    <w:rsid w:val="00151DE9"/>
    <w:rsid w:val="00192BA2"/>
    <w:rsid w:val="001A0BD2"/>
    <w:rsid w:val="001B070F"/>
    <w:rsid w:val="00222950"/>
    <w:rsid w:val="00231524"/>
    <w:rsid w:val="002A6BD9"/>
    <w:rsid w:val="002C43B8"/>
    <w:rsid w:val="002C5CFA"/>
    <w:rsid w:val="002D48BE"/>
    <w:rsid w:val="002F4540"/>
    <w:rsid w:val="00305B17"/>
    <w:rsid w:val="003123AC"/>
    <w:rsid w:val="003317CA"/>
    <w:rsid w:val="00335F9F"/>
    <w:rsid w:val="00346C00"/>
    <w:rsid w:val="00354A18"/>
    <w:rsid w:val="003F4BA3"/>
    <w:rsid w:val="0044697B"/>
    <w:rsid w:val="00486818"/>
    <w:rsid w:val="004F5805"/>
    <w:rsid w:val="00526602"/>
    <w:rsid w:val="00526CDD"/>
    <w:rsid w:val="005466A3"/>
    <w:rsid w:val="005823F1"/>
    <w:rsid w:val="005B3512"/>
    <w:rsid w:val="005D102F"/>
    <w:rsid w:val="005D1495"/>
    <w:rsid w:val="005E65BB"/>
    <w:rsid w:val="00623116"/>
    <w:rsid w:val="006747BD"/>
    <w:rsid w:val="006919BD"/>
    <w:rsid w:val="006C1009"/>
    <w:rsid w:val="006D6DE5"/>
    <w:rsid w:val="006E5990"/>
    <w:rsid w:val="006F645A"/>
    <w:rsid w:val="00764305"/>
    <w:rsid w:val="00791C1D"/>
    <w:rsid w:val="007F433F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34B19"/>
    <w:rsid w:val="00A36F46"/>
    <w:rsid w:val="00A4666C"/>
    <w:rsid w:val="00A52C29"/>
    <w:rsid w:val="00A55B08"/>
    <w:rsid w:val="00B61F8A"/>
    <w:rsid w:val="00B659A1"/>
    <w:rsid w:val="00C27839"/>
    <w:rsid w:val="00C736D5"/>
    <w:rsid w:val="00C86FD5"/>
    <w:rsid w:val="00D005B3"/>
    <w:rsid w:val="00D06D36"/>
    <w:rsid w:val="00D11165"/>
    <w:rsid w:val="00D40690"/>
    <w:rsid w:val="00D55B8D"/>
    <w:rsid w:val="00DA52A1"/>
    <w:rsid w:val="00E32395"/>
    <w:rsid w:val="00EB74DB"/>
    <w:rsid w:val="00ED7972"/>
    <w:rsid w:val="00EE493C"/>
    <w:rsid w:val="00F2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521F0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192BA2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character" w:styleId="Hipercze">
    <w:name w:val="Hyperlink"/>
    <w:uiPriority w:val="99"/>
    <w:unhideWhenUsed/>
    <w:rsid w:val="00192BA2"/>
    <w:rPr>
      <w:color w:val="2F5C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3A73-B362-44FE-A873-0360DE8B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130</TotalTime>
  <Pages>4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Małgorzata Sopanska | Łukasiewicz - PORT Polski Ośrodek Rozwoju Technologii</cp:lastModifiedBy>
  <cp:revision>9</cp:revision>
  <cp:lastPrinted>2020-02-10T12:13:00Z</cp:lastPrinted>
  <dcterms:created xsi:type="dcterms:W3CDTF">2022-11-10T12:58:00Z</dcterms:created>
  <dcterms:modified xsi:type="dcterms:W3CDTF">2022-11-15T12:09:00Z</dcterms:modified>
</cp:coreProperties>
</file>