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CE99" w14:textId="428169D6" w:rsidR="00284E1E" w:rsidRDefault="00284E1E" w:rsidP="00284E1E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B92EB7" w:rsidRPr="00B92EB7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80</w:t>
      </w:r>
      <w:r w:rsidRPr="00B92EB7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2023</w:t>
      </w:r>
    </w:p>
    <w:p w14:paraId="1253A85D" w14:textId="77777777" w:rsidR="00284E1E" w:rsidRDefault="00284E1E" w:rsidP="00284E1E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E6EB71A" w14:textId="77777777" w:rsidR="00284E1E" w:rsidRDefault="00284E1E" w:rsidP="00284E1E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 xml:space="preserve">W nawiązaniu do ogłoszenia </w:t>
      </w:r>
      <w:r>
        <w:rPr>
          <w:rFonts w:eastAsia="Calibri" w:cs="Tahoma"/>
          <w:color w:val="auto"/>
          <w:szCs w:val="20"/>
        </w:rPr>
        <w:t xml:space="preserve">na dostawę materiałów </w:t>
      </w:r>
      <w:proofErr w:type="spellStart"/>
      <w:r>
        <w:rPr>
          <w:rFonts w:eastAsia="Calibri" w:cs="Tahoma"/>
          <w:color w:val="auto"/>
          <w:szCs w:val="20"/>
        </w:rPr>
        <w:t>opto</w:t>
      </w:r>
      <w:proofErr w:type="spellEnd"/>
      <w:r>
        <w:rPr>
          <w:rFonts w:eastAsia="Calibri" w:cs="Tahoma"/>
          <w:color w:val="auto"/>
          <w:szCs w:val="20"/>
        </w:rPr>
        <w:t xml:space="preserve">-mechanicznych i optycznych na potrzeby realizacji projektu w Sieci Badawczej Łukasiewicz – PORT Polskiego Ośrodka Rozwoju </w:t>
      </w:r>
      <w:proofErr w:type="spellStart"/>
      <w:r>
        <w:rPr>
          <w:rFonts w:eastAsia="Calibri" w:cs="Tahoma"/>
          <w:color w:val="auto"/>
          <w:szCs w:val="20"/>
        </w:rPr>
        <w:t>Technologii</w:t>
      </w:r>
      <w:r>
        <w:rPr>
          <w:rFonts w:ascii="Verdana" w:hAnsi="Verdana" w:cs="Tahoma"/>
          <w:color w:val="000000"/>
          <w:szCs w:val="20"/>
        </w:rPr>
        <w:t>,ul</w:t>
      </w:r>
      <w:proofErr w:type="spellEnd"/>
      <w:r>
        <w:rPr>
          <w:rFonts w:ascii="Verdana" w:hAnsi="Verdana" w:cs="Tahoma"/>
          <w:color w:val="000000"/>
          <w:szCs w:val="20"/>
        </w:rPr>
        <w:t xml:space="preserve">. </w:t>
      </w:r>
      <w:proofErr w:type="spellStart"/>
      <w:r>
        <w:rPr>
          <w:rFonts w:ascii="Verdana" w:hAnsi="Verdana" w:cs="Tahoma"/>
          <w:color w:val="000000"/>
          <w:szCs w:val="20"/>
        </w:rPr>
        <w:t>Stabłowicka</w:t>
      </w:r>
      <w:proofErr w:type="spellEnd"/>
      <w:r>
        <w:rPr>
          <w:rFonts w:ascii="Verdana" w:hAnsi="Verdana" w:cs="Tahoma"/>
          <w:color w:val="000000"/>
          <w:szCs w:val="20"/>
        </w:rPr>
        <w:t xml:space="preserve"> 147,  54-066 Wrocław, składam/y niniejszą ofertę </w:t>
      </w:r>
    </w:p>
    <w:p w14:paraId="68732693" w14:textId="77777777" w:rsidR="00284E1E" w:rsidRDefault="00284E1E" w:rsidP="00284E1E">
      <w:pPr>
        <w:numPr>
          <w:ilvl w:val="0"/>
          <w:numId w:val="16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284E1E" w14:paraId="78BB01B2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249BD635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BF3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000AA0C2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93D0140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A31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179DF2B5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2C5D5C5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F3F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35419902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2174D608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C74D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46B8FAA8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097B8DF" w14:textId="77777777" w:rsidR="00284E1E" w:rsidRDefault="00284E1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001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627423D8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174E622" w14:textId="77777777" w:rsidR="00284E1E" w:rsidRDefault="00284E1E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3CAD7DCB" w14:textId="77777777" w:rsidR="00284E1E" w:rsidRDefault="00284E1E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D9C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79A5415C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C8FFE12" w14:textId="77777777" w:rsidR="00284E1E" w:rsidRDefault="00284E1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1E4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84E1E" w14:paraId="60127A85" w14:textId="77777777" w:rsidTr="00F05AD5">
        <w:trPr>
          <w:trHeight w:val="417"/>
        </w:trPr>
        <w:tc>
          <w:tcPr>
            <w:tcW w:w="395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559ADF47" w14:textId="77777777" w:rsidR="00284E1E" w:rsidRDefault="00284E1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9204" w14:textId="77777777" w:rsidR="00284E1E" w:rsidRDefault="00284E1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FF31CB4" w14:textId="77777777" w:rsidR="00284E1E" w:rsidRDefault="00284E1E" w:rsidP="00284E1E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6CA0FDCE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7735AE8F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6176A559" w14:textId="77777777" w:rsidR="00284E1E" w:rsidRDefault="00284E1E" w:rsidP="00284E1E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FB23BD9" w14:textId="77777777" w:rsidR="00284E1E" w:rsidRDefault="00284E1E" w:rsidP="00284E1E">
      <w:pPr>
        <w:pStyle w:val="Akapitzlist"/>
        <w:numPr>
          <w:ilvl w:val="0"/>
          <w:numId w:val="18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dostawa materiałów </w:t>
      </w:r>
      <w:proofErr w:type="spellStart"/>
      <w:r>
        <w:rPr>
          <w:rFonts w:ascii="Verdana" w:hAnsi="Verdana" w:cs="Tahoma"/>
          <w:b/>
          <w:sz w:val="20"/>
          <w:szCs w:val="20"/>
        </w:rPr>
        <w:t>optomechanicznych</w:t>
      </w:r>
      <w:proofErr w:type="spellEnd"/>
      <w:r>
        <w:rPr>
          <w:rFonts w:ascii="Verdana" w:hAnsi="Verdana" w:cs="Tahoma"/>
          <w:b/>
          <w:sz w:val="20"/>
          <w:szCs w:val="20"/>
        </w:rPr>
        <w:t xml:space="preserve"> i optycznych </w:t>
      </w:r>
    </w:p>
    <w:p w14:paraId="13AEB89F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cena netto: ……………………………zł (słownie: ………………………………………………………………………………..………………….., …../100), </w:t>
      </w:r>
    </w:p>
    <w:p w14:paraId="30ED557F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1BF5C9A6" w14:textId="77777777" w:rsidR="00284E1E" w:rsidRDefault="00284E1E" w:rsidP="00284E1E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……………………………………………………………………………………………….……..,…/100)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3F4596FC" w14:textId="77777777" w:rsidR="00284E1E" w:rsidRDefault="00284E1E" w:rsidP="00284E1E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Oświadczam, że termin realizacji przedmiotu zamówienia wynosi……….………… tygodni.</w:t>
      </w:r>
    </w:p>
    <w:p w14:paraId="6BBE056E" w14:textId="77777777" w:rsidR="00284E1E" w:rsidRDefault="00284E1E" w:rsidP="00284E1E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ab/>
      </w:r>
    </w:p>
    <w:p w14:paraId="73E33C87" w14:textId="77777777" w:rsidR="00284E1E" w:rsidRDefault="00284E1E" w:rsidP="00284E1E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0"/>
          <w:szCs w:val="10"/>
        </w:rPr>
      </w:pPr>
      <w:r>
        <w:rPr>
          <w:rFonts w:ascii="Verdana" w:hAnsi="Verdana" w:cs="Tahoma"/>
          <w:bCs/>
          <w:sz w:val="10"/>
          <w:szCs w:val="10"/>
        </w:rPr>
        <w:t>Powyższa cena zawiera wszelkie koszty związane z realizacją zamówienia, w tym koszty dostawy i inne.</w:t>
      </w:r>
    </w:p>
    <w:p w14:paraId="6F95F2B6" w14:textId="77777777" w:rsidR="00284E1E" w:rsidRDefault="00284E1E" w:rsidP="00284E1E">
      <w:pPr>
        <w:spacing w:after="0" w:line="360" w:lineRule="auto"/>
        <w:jc w:val="left"/>
        <w:rPr>
          <w:rFonts w:ascii="Verdana" w:hAnsi="Verdana" w:cs="Tahoma"/>
          <w:bCs/>
          <w:sz w:val="10"/>
          <w:szCs w:val="10"/>
        </w:rPr>
        <w:sectPr w:rsidR="00284E1E">
          <w:headerReference w:type="default" r:id="rId8"/>
          <w:footerReference w:type="default" r:id="rId9"/>
          <w:pgSz w:w="11906" w:h="16838"/>
          <w:pgMar w:top="1418" w:right="1021" w:bottom="2155" w:left="2722" w:header="709" w:footer="1247" w:gutter="0"/>
          <w:cols w:space="708"/>
        </w:sectPr>
      </w:pPr>
    </w:p>
    <w:p w14:paraId="668D3111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51A04A3E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0D4D0A0A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F86C91E" w14:textId="77777777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50DE7989" w14:textId="0EEE8D7A" w:rsidR="00284E1E" w:rsidRDefault="00284E1E" w:rsidP="00284E1E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298EF49A" w14:textId="77777777" w:rsidR="00F05AD5" w:rsidRPr="00F05AD5" w:rsidRDefault="00F05AD5" w:rsidP="00F05AD5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F05AD5">
        <w:rPr>
          <w:rFonts w:ascii="Verdana" w:hAnsi="Verdana" w:cs="Tahoma"/>
          <w:color w:val="000000"/>
          <w:sz w:val="20"/>
          <w:szCs w:val="20"/>
          <w:lang w:eastAsia="pl-PL"/>
        </w:rPr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(Dz.U.2022 poz. 835): </w:t>
      </w:r>
    </w:p>
    <w:p w14:paraId="70B637F1" w14:textId="50AB91E5" w:rsidR="00F05AD5" w:rsidRPr="00F05AD5" w:rsidRDefault="00F05AD5" w:rsidP="00F05AD5">
      <w:pPr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  <w:r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Pr="00F05AD5">
        <w:rPr>
          <w:rFonts w:ascii="Verdana" w:hAnsi="Verdana" w:cs="Tahoma"/>
          <w:color w:val="000000"/>
          <w:szCs w:val="20"/>
          <w:lang w:eastAsia="pl-PL"/>
        </w:rPr>
        <w:t xml:space="preserve">- Składając ofertę, oświadczam, że nie podlegam wykluczeniu z </w:t>
      </w:r>
      <w:r>
        <w:rPr>
          <w:rFonts w:ascii="Verdana" w:hAnsi="Verdana" w:cs="Tahoma"/>
          <w:color w:val="000000"/>
          <w:szCs w:val="20"/>
          <w:lang w:eastAsia="pl-PL"/>
        </w:rPr>
        <w:t xml:space="preserve">   </w:t>
      </w:r>
      <w:r w:rsidRPr="00F05AD5">
        <w:rPr>
          <w:rFonts w:ascii="Verdana" w:hAnsi="Verdana" w:cs="Tahoma"/>
          <w:color w:val="000000"/>
          <w:szCs w:val="20"/>
          <w:lang w:eastAsia="pl-PL"/>
        </w:rPr>
        <w:t>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1E95D5B" w14:textId="77777777" w:rsidR="00284E1E" w:rsidRDefault="00284E1E" w:rsidP="00284E1E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70AF24B4" w14:textId="77777777" w:rsidR="00284E1E" w:rsidRDefault="00284E1E" w:rsidP="00284E1E">
      <w:pPr>
        <w:numPr>
          <w:ilvl w:val="0"/>
          <w:numId w:val="16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284E1E" w14:paraId="24337D91" w14:textId="77777777" w:rsidTr="00284E1E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1FF386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CE15E7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2AF79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68357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7AD6F9A1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284E1E" w14:paraId="003A52D8" w14:textId="77777777" w:rsidTr="00284E1E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E2B0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70EC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4D4DF8A8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2697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355C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7BE07B3" w14:textId="77777777" w:rsidR="00284E1E" w:rsidRDefault="00284E1E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888E2C3" w14:textId="77777777" w:rsidR="00284E1E" w:rsidRDefault="00284E1E" w:rsidP="00284E1E"/>
    <w:p w14:paraId="167038D2" w14:textId="77777777" w:rsidR="00284E1E" w:rsidRDefault="00284E1E" w:rsidP="00284E1E"/>
    <w:p w14:paraId="6A409A51" w14:textId="77777777" w:rsidR="00284E1E" w:rsidRDefault="00284E1E" w:rsidP="00284E1E"/>
    <w:p w14:paraId="4B6D00F3" w14:textId="77777777" w:rsidR="00284E1E" w:rsidRDefault="00284E1E" w:rsidP="00284E1E"/>
    <w:p w14:paraId="74B4CCDC" w14:textId="77777777" w:rsidR="00217F36" w:rsidRPr="00284E1E" w:rsidRDefault="00217F36" w:rsidP="00284E1E"/>
    <w:sectPr w:rsidR="00217F36" w:rsidRPr="00284E1E" w:rsidSect="001072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25" w:right="1021" w:bottom="2155" w:left="2722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A616" w14:textId="77777777" w:rsidR="00092E9B" w:rsidRDefault="00092E9B" w:rsidP="006747BD">
      <w:pPr>
        <w:spacing w:after="0" w:line="240" w:lineRule="auto"/>
      </w:pPr>
      <w:r>
        <w:separator/>
      </w:r>
    </w:p>
  </w:endnote>
  <w:endnote w:type="continuationSeparator" w:id="0">
    <w:p w14:paraId="608E47FC" w14:textId="77777777" w:rsidR="00092E9B" w:rsidRDefault="00092E9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B70B" w14:textId="0ABEBC41" w:rsidR="003649DF" w:rsidRDefault="003649DF">
    <w:pPr>
      <w:pStyle w:val="Stopka"/>
    </w:pPr>
    <w:r w:rsidRPr="0027060D">
      <w:rPr>
        <w:noProof/>
      </w:rPr>
      <w:drawing>
        <wp:inline distT="0" distB="0" distL="0" distR="0" wp14:anchorId="5E1F4291" wp14:editId="2AF1B8D7">
          <wp:extent cx="5183505" cy="297815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3505" cy="29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A0CF8" w14:textId="5248ADF4" w:rsidR="0027060D" w:rsidRDefault="003649DF">
    <w:pPr>
      <w:pStyle w:val="Stopka"/>
    </w:pPr>
    <w:r>
      <w:t>Strona 1 z 2</w:t>
    </w:r>
    <w:r w:rsidR="0027060D" w:rsidRPr="00DA52A1">
      <w:rPr>
        <w:noProof/>
        <w:lang w:eastAsia="pl-PL"/>
      </w:rPr>
      <w:drawing>
        <wp:anchor distT="0" distB="0" distL="114300" distR="114300" simplePos="0" relativeHeight="251682816" behindDoc="1" locked="1" layoutInCell="1" allowOverlap="1" wp14:anchorId="5A85F12E" wp14:editId="566D286C">
          <wp:simplePos x="0" y="0"/>
          <wp:positionH relativeFrom="column">
            <wp:posOffset>4552950</wp:posOffset>
          </wp:positionH>
          <wp:positionV relativeFrom="page">
            <wp:posOffset>9928860</wp:posOffset>
          </wp:positionV>
          <wp:extent cx="1230630" cy="84899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060D"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EA1D90A" wp14:editId="56647EE2">
              <wp:simplePos x="0" y="0"/>
              <wp:positionH relativeFrom="margin">
                <wp:posOffset>0</wp:posOffset>
              </wp:positionH>
              <wp:positionV relativeFrom="page">
                <wp:posOffset>9926320</wp:posOffset>
              </wp:positionV>
              <wp:extent cx="4269105" cy="43878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1B9F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2B1587C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89C6FF3" w14:textId="77777777" w:rsidR="0027060D" w:rsidRPr="00EE597C" w:rsidRDefault="0027060D" w:rsidP="0027060D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EE597C">
                            <w:rPr>
                              <w:lang w:val="en-GB"/>
                            </w:rPr>
                            <w:t>E-mail: biuro@port.lukasiewicz.gov.pl | NIP: 894 314 05 23, REGON: 386585168</w:t>
                          </w:r>
                        </w:p>
                        <w:p w14:paraId="247FB47E" w14:textId="77777777" w:rsidR="0027060D" w:rsidRDefault="0027060D" w:rsidP="0027060D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23BF8F3" w14:textId="77777777" w:rsidR="0027060D" w:rsidRPr="00ED7972" w:rsidRDefault="0027060D" w:rsidP="0027060D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A579DF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1D9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81.6pt;width:336.15pt;height:34.5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27751B9F" w14:textId="77777777" w:rsidR="0027060D" w:rsidRDefault="0027060D" w:rsidP="0027060D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2B1587C" w14:textId="77777777" w:rsidR="0027060D" w:rsidRDefault="0027060D" w:rsidP="0027060D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89C6FF3" w14:textId="77777777" w:rsidR="0027060D" w:rsidRPr="00EE597C" w:rsidRDefault="0027060D" w:rsidP="0027060D">
                    <w:pPr>
                      <w:pStyle w:val="LukStopka-adres"/>
                      <w:rPr>
                        <w:lang w:val="en-GB"/>
                      </w:rPr>
                    </w:pPr>
                    <w:r w:rsidRPr="00EE597C">
                      <w:rPr>
                        <w:lang w:val="en-GB"/>
                      </w:rPr>
                      <w:t>E-mail: biuro@port.lukasiewicz.gov.pl | NIP: 894 314 05 23, REGON: 386585168</w:t>
                    </w:r>
                  </w:p>
                  <w:p w14:paraId="247FB47E" w14:textId="77777777" w:rsidR="0027060D" w:rsidRDefault="0027060D" w:rsidP="0027060D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23BF8F3" w14:textId="77777777" w:rsidR="0027060D" w:rsidRPr="00ED7972" w:rsidRDefault="0027060D" w:rsidP="0027060D">
                    <w:pPr>
                      <w:pStyle w:val="LukStopka-adres"/>
                    </w:pPr>
                    <w:r>
                      <w:t xml:space="preserve">Nr KRS: </w:t>
                    </w:r>
                    <w:r w:rsidRPr="00A579DF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7196" w14:textId="77777777" w:rsidR="009F58B5" w:rsidRDefault="009F58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BB99020" w14:textId="7E013128" w:rsidR="001072D3" w:rsidRDefault="001072D3" w:rsidP="0027060D">
            <w:pPr>
              <w:pStyle w:val="Stopka"/>
              <w:tabs>
                <w:tab w:val="clear" w:pos="4536"/>
                <w:tab w:val="clear" w:pos="9072"/>
                <w:tab w:val="left" w:pos="2955"/>
              </w:tabs>
              <w:ind w:right="-626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351D0DD3" wp14:editId="3EE9AB3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86360</wp:posOffset>
                  </wp:positionV>
                  <wp:extent cx="2669848" cy="225425"/>
                  <wp:effectExtent l="0" t="0" r="0" b="317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848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060D">
              <w:tab/>
            </w:r>
          </w:p>
          <w:p w14:paraId="0EB53533" w14:textId="3C5894E0" w:rsidR="001072D3" w:rsidRDefault="001072D3" w:rsidP="00ED4898">
            <w:pPr>
              <w:pStyle w:val="Stopka"/>
              <w:pBdr>
                <w:left w:val="single" w:sz="12" w:space="4" w:color="7F7F7F" w:themeColor="background2" w:themeTint="80"/>
              </w:pBdr>
              <w:tabs>
                <w:tab w:val="clear" w:pos="4536"/>
                <w:tab w:val="clear" w:pos="9072"/>
                <w:tab w:val="left" w:pos="4395"/>
                <w:tab w:val="left" w:pos="6000"/>
              </w:tabs>
              <w:ind w:left="4394" w:right="-626"/>
            </w:pPr>
            <w:r>
              <w:tab/>
            </w:r>
            <w:r w:rsidRPr="00B12B06">
              <w:rPr>
                <w:b w:val="0"/>
                <w:bCs/>
                <w:sz w:val="12"/>
                <w:szCs w:val="12"/>
              </w:rPr>
              <w:t>Projekt</w:t>
            </w:r>
            <w:r>
              <w:rPr>
                <w:b w:val="0"/>
                <w:bCs/>
                <w:sz w:val="12"/>
                <w:szCs w:val="12"/>
              </w:rPr>
              <w:t xml:space="preserve"> </w:t>
            </w:r>
            <w:r w:rsidRPr="00B12B06">
              <w:rPr>
                <w:b w:val="0"/>
                <w:bCs/>
                <w:sz w:val="12"/>
                <w:szCs w:val="12"/>
              </w:rPr>
              <w:t>został sfinansowany z</w:t>
            </w:r>
            <w:r>
              <w:rPr>
                <w:b w:val="0"/>
                <w:bCs/>
                <w:sz w:val="12"/>
                <w:szCs w:val="12"/>
              </w:rPr>
              <w:t xml:space="preserve">e środków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 Narodowego Centrum Nauki</w:t>
            </w:r>
            <w:r>
              <w:rPr>
                <w:b w:val="0"/>
                <w:bCs/>
                <w:sz w:val="12"/>
                <w:szCs w:val="12"/>
              </w:rPr>
              <w:t xml:space="preserve">                                                                     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przyznanych na podstawie </w:t>
            </w:r>
            <w:r w:rsidR="00093980">
              <w:rPr>
                <w:b w:val="0"/>
                <w:bCs/>
                <w:sz w:val="12"/>
                <w:szCs w:val="12"/>
              </w:rPr>
              <w:t xml:space="preserve">decyzji </w:t>
            </w:r>
            <w:r w:rsidRPr="00B12B06">
              <w:rPr>
                <w:b w:val="0"/>
                <w:bCs/>
                <w:sz w:val="12"/>
                <w:szCs w:val="12"/>
              </w:rPr>
              <w:t xml:space="preserve">nr </w:t>
            </w:r>
            <w:r w:rsidR="00093980" w:rsidRPr="00093980">
              <w:rPr>
                <w:b w:val="0"/>
                <w:bCs/>
                <w:sz w:val="12"/>
                <w:szCs w:val="12"/>
              </w:rPr>
              <w:t>2022/06/X/ST5/00369</w:t>
            </w:r>
          </w:p>
          <w:p w14:paraId="22F7AABF" w14:textId="4D846648" w:rsidR="001072D3" w:rsidRDefault="00D40690" w:rsidP="001072D3">
            <w:pPr>
              <w:pStyle w:val="Stopka"/>
              <w:ind w:left="-142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C7241F" w14:textId="600E62F8" w:rsidR="00D40690" w:rsidRDefault="00DA52A1" w:rsidP="001072D3">
    <w:pPr>
      <w:pStyle w:val="Stopka"/>
      <w:ind w:left="-284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65E03BF7" wp14:editId="66696897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4DE5E57" wp14:editId="25E120EA">
              <wp:simplePos x="0" y="0"/>
              <wp:positionH relativeFrom="margin">
                <wp:posOffset>-71120</wp:posOffset>
              </wp:positionH>
              <wp:positionV relativeFrom="page">
                <wp:posOffset>9822180</wp:posOffset>
              </wp:positionV>
              <wp:extent cx="4269105" cy="438785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0F65C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5813C4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1FB3911" w14:textId="457DEAC7" w:rsidR="00A4666C" w:rsidRPr="00EE597C" w:rsidRDefault="00A4666C" w:rsidP="00A4666C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EE597C">
                            <w:rPr>
                              <w:lang w:val="en-GB"/>
                            </w:rPr>
                            <w:t>E-mail: biuro@port.</w:t>
                          </w:r>
                          <w:r w:rsidR="00A579DF" w:rsidRPr="00EE597C">
                            <w:rPr>
                              <w:lang w:val="en-GB"/>
                            </w:rPr>
                            <w:t>lukasiewicz.gov</w:t>
                          </w:r>
                          <w:r w:rsidRPr="00EE597C">
                            <w:rPr>
                              <w:lang w:val="en-GB"/>
                            </w:rPr>
                            <w:t xml:space="preserve">.pl | NIP: 894 314 05 23, REGON: </w:t>
                          </w:r>
                          <w:r w:rsidR="00160831" w:rsidRPr="00EE597C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2DC92C79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BBFBFF" w14:textId="1C2A3941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A579DF" w:rsidRPr="00A579DF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E5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6pt;margin-top:773.4pt;width:336.1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" filled="f" stroked="f">
              <o:lock v:ext="edit" aspectratio="t"/>
              <v:textbox style="mso-fit-shape-to-text:t" inset="0,0,0,0">
                <w:txbxContent>
                  <w:p w14:paraId="5FE0F65C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5813C4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1FB3911" w14:textId="457DEAC7" w:rsidR="00A4666C" w:rsidRPr="00EE597C" w:rsidRDefault="00A4666C" w:rsidP="00A4666C">
                    <w:pPr>
                      <w:pStyle w:val="LukStopka-adres"/>
                      <w:rPr>
                        <w:lang w:val="en-GB"/>
                      </w:rPr>
                    </w:pPr>
                    <w:r w:rsidRPr="00EE597C">
                      <w:rPr>
                        <w:lang w:val="en-GB"/>
                      </w:rPr>
                      <w:t>E-mail: biuro@port.</w:t>
                    </w:r>
                    <w:r w:rsidR="00A579DF" w:rsidRPr="00EE597C">
                      <w:rPr>
                        <w:lang w:val="en-GB"/>
                      </w:rPr>
                      <w:t>lukasiewicz.gov</w:t>
                    </w:r>
                    <w:r w:rsidRPr="00EE597C">
                      <w:rPr>
                        <w:lang w:val="en-GB"/>
                      </w:rPr>
                      <w:t xml:space="preserve">.pl | NIP: 894 314 05 23, REGON: </w:t>
                    </w:r>
                    <w:r w:rsidR="00160831" w:rsidRPr="00EE597C">
                      <w:rPr>
                        <w:lang w:val="en-GB"/>
                      </w:rPr>
                      <w:t>386585168</w:t>
                    </w:r>
                  </w:p>
                  <w:p w14:paraId="2DC92C79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BBFBFF" w14:textId="1C2A3941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A579DF" w:rsidRPr="00A579DF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B67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A7B3" w14:textId="77777777" w:rsidR="00092E9B" w:rsidRDefault="00092E9B" w:rsidP="006747BD">
      <w:pPr>
        <w:spacing w:after="0" w:line="240" w:lineRule="auto"/>
      </w:pPr>
      <w:r>
        <w:separator/>
      </w:r>
    </w:p>
  </w:footnote>
  <w:footnote w:type="continuationSeparator" w:id="0">
    <w:p w14:paraId="52E14255" w14:textId="77777777" w:rsidR="00092E9B" w:rsidRDefault="00092E9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9D54" w14:textId="31042C50" w:rsidR="003649DF" w:rsidRDefault="003649D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4864" behindDoc="1" locked="1" layoutInCell="1" allowOverlap="1" wp14:anchorId="0824BB01" wp14:editId="6900F556">
          <wp:simplePos x="0" y="0"/>
          <wp:positionH relativeFrom="column">
            <wp:posOffset>-1133475</wp:posOffset>
          </wp:positionH>
          <wp:positionV relativeFrom="page">
            <wp:posOffset>621030</wp:posOffset>
          </wp:positionV>
          <wp:extent cx="791845" cy="1609090"/>
          <wp:effectExtent l="0" t="0" r="825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CBB2" w14:textId="77777777" w:rsidR="009F58B5" w:rsidRDefault="009F58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53F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5DE7FB2" wp14:editId="73D5BE8E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C872" w14:textId="77777777" w:rsidR="009F58B5" w:rsidRDefault="009F58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F925F0"/>
    <w:multiLevelType w:val="hybridMultilevel"/>
    <w:tmpl w:val="4F5A8D0E"/>
    <w:lvl w:ilvl="0" w:tplc="613804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A3878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numFmt w:val="decimal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numFmt w:val="decimal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numFmt w:val="decimal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numFmt w:val="decimal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numFmt w:val="decimal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numFmt w:val="decimal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numFmt w:val="decimal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num w:numId="1" w16cid:durableId="915550008">
    <w:abstractNumId w:val="9"/>
  </w:num>
  <w:num w:numId="2" w16cid:durableId="1815291007">
    <w:abstractNumId w:val="8"/>
  </w:num>
  <w:num w:numId="3" w16cid:durableId="1339237987">
    <w:abstractNumId w:val="3"/>
  </w:num>
  <w:num w:numId="4" w16cid:durableId="1684814994">
    <w:abstractNumId w:val="2"/>
  </w:num>
  <w:num w:numId="5" w16cid:durableId="97146232">
    <w:abstractNumId w:val="1"/>
  </w:num>
  <w:num w:numId="6" w16cid:durableId="989403579">
    <w:abstractNumId w:val="0"/>
  </w:num>
  <w:num w:numId="7" w16cid:durableId="265236202">
    <w:abstractNumId w:val="7"/>
  </w:num>
  <w:num w:numId="8" w16cid:durableId="1834029570">
    <w:abstractNumId w:val="6"/>
  </w:num>
  <w:num w:numId="9" w16cid:durableId="1875579029">
    <w:abstractNumId w:val="5"/>
  </w:num>
  <w:num w:numId="10" w16cid:durableId="921256831">
    <w:abstractNumId w:val="4"/>
  </w:num>
  <w:num w:numId="11" w16cid:durableId="320080055">
    <w:abstractNumId w:val="13"/>
  </w:num>
  <w:num w:numId="12" w16cid:durableId="259071736">
    <w:abstractNumId w:val="16"/>
  </w:num>
  <w:num w:numId="13" w16cid:durableId="1691643926">
    <w:abstractNumId w:val="12"/>
  </w:num>
  <w:num w:numId="14" w16cid:durableId="54739396">
    <w:abstractNumId w:val="11"/>
  </w:num>
  <w:num w:numId="15" w16cid:durableId="305163245">
    <w:abstractNumId w:val="15"/>
  </w:num>
  <w:num w:numId="16" w16cid:durableId="1122841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3506142">
    <w:abstractNumId w:val="17"/>
  </w:num>
  <w:num w:numId="18" w16cid:durableId="535655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7885"/>
    <w:rsid w:val="00070438"/>
    <w:rsid w:val="00077647"/>
    <w:rsid w:val="00082E1F"/>
    <w:rsid w:val="00091D6F"/>
    <w:rsid w:val="00092E9B"/>
    <w:rsid w:val="00093980"/>
    <w:rsid w:val="000D2F0F"/>
    <w:rsid w:val="00100D43"/>
    <w:rsid w:val="001072D3"/>
    <w:rsid w:val="00134929"/>
    <w:rsid w:val="00160831"/>
    <w:rsid w:val="00173C70"/>
    <w:rsid w:val="001A0BD2"/>
    <w:rsid w:val="00214FF7"/>
    <w:rsid w:val="00217F36"/>
    <w:rsid w:val="0022172F"/>
    <w:rsid w:val="00231524"/>
    <w:rsid w:val="0027060D"/>
    <w:rsid w:val="00284E1E"/>
    <w:rsid w:val="002A7E74"/>
    <w:rsid w:val="002C5CFA"/>
    <w:rsid w:val="002D48BE"/>
    <w:rsid w:val="002F4540"/>
    <w:rsid w:val="003123AC"/>
    <w:rsid w:val="00330821"/>
    <w:rsid w:val="003317CA"/>
    <w:rsid w:val="00335F9F"/>
    <w:rsid w:val="00346C00"/>
    <w:rsid w:val="00354A18"/>
    <w:rsid w:val="003649DF"/>
    <w:rsid w:val="003E4372"/>
    <w:rsid w:val="003F4BA3"/>
    <w:rsid w:val="00403B99"/>
    <w:rsid w:val="0041765E"/>
    <w:rsid w:val="004358C1"/>
    <w:rsid w:val="004F5805"/>
    <w:rsid w:val="00526CDD"/>
    <w:rsid w:val="005D102F"/>
    <w:rsid w:val="005D1495"/>
    <w:rsid w:val="005E5D18"/>
    <w:rsid w:val="005E65BB"/>
    <w:rsid w:val="005F299A"/>
    <w:rsid w:val="005F36BF"/>
    <w:rsid w:val="006213EB"/>
    <w:rsid w:val="00664A6D"/>
    <w:rsid w:val="006747BD"/>
    <w:rsid w:val="006919BD"/>
    <w:rsid w:val="006A6F97"/>
    <w:rsid w:val="006D6DE5"/>
    <w:rsid w:val="006E5990"/>
    <w:rsid w:val="006E664B"/>
    <w:rsid w:val="006F645A"/>
    <w:rsid w:val="00755CE2"/>
    <w:rsid w:val="00764305"/>
    <w:rsid w:val="00791C1D"/>
    <w:rsid w:val="00796275"/>
    <w:rsid w:val="007B4A6B"/>
    <w:rsid w:val="007C242A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71073"/>
    <w:rsid w:val="0097627C"/>
    <w:rsid w:val="009934F8"/>
    <w:rsid w:val="0099379C"/>
    <w:rsid w:val="00995F25"/>
    <w:rsid w:val="009D4C4D"/>
    <w:rsid w:val="009E7AB0"/>
    <w:rsid w:val="009F58B5"/>
    <w:rsid w:val="00A36F46"/>
    <w:rsid w:val="00A4666C"/>
    <w:rsid w:val="00A52C29"/>
    <w:rsid w:val="00A579DF"/>
    <w:rsid w:val="00A67D51"/>
    <w:rsid w:val="00A7345D"/>
    <w:rsid w:val="00A943FB"/>
    <w:rsid w:val="00AF13FF"/>
    <w:rsid w:val="00B12B06"/>
    <w:rsid w:val="00B133FD"/>
    <w:rsid w:val="00B364D5"/>
    <w:rsid w:val="00B53C2E"/>
    <w:rsid w:val="00B54589"/>
    <w:rsid w:val="00B607B8"/>
    <w:rsid w:val="00B61F8A"/>
    <w:rsid w:val="00B77EA6"/>
    <w:rsid w:val="00B92EB7"/>
    <w:rsid w:val="00BD4F7C"/>
    <w:rsid w:val="00BE0A55"/>
    <w:rsid w:val="00C736D5"/>
    <w:rsid w:val="00CA0031"/>
    <w:rsid w:val="00CC2C7B"/>
    <w:rsid w:val="00D005B3"/>
    <w:rsid w:val="00D06D36"/>
    <w:rsid w:val="00D40690"/>
    <w:rsid w:val="00D81348"/>
    <w:rsid w:val="00DA52A1"/>
    <w:rsid w:val="00DB2B7D"/>
    <w:rsid w:val="00E146C1"/>
    <w:rsid w:val="00ED4898"/>
    <w:rsid w:val="00ED7972"/>
    <w:rsid w:val="00EE493C"/>
    <w:rsid w:val="00EE597C"/>
    <w:rsid w:val="00F05AD5"/>
    <w:rsid w:val="00F24D33"/>
    <w:rsid w:val="00FD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BCCE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B545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character" w:styleId="Hipercze">
    <w:name w:val="Hyperlink"/>
    <w:uiPriority w:val="99"/>
    <w:unhideWhenUsed/>
    <w:rsid w:val="00B54589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C625-8B55-466F-BDF9-C5986AA4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19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9</cp:revision>
  <cp:lastPrinted>2023-02-16T10:50:00Z</cp:lastPrinted>
  <dcterms:created xsi:type="dcterms:W3CDTF">2022-11-08T12:47:00Z</dcterms:created>
  <dcterms:modified xsi:type="dcterms:W3CDTF">2023-07-13T07:06:00Z</dcterms:modified>
</cp:coreProperties>
</file>