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277C" w14:textId="0F3621CA" w:rsidR="003D7B86" w:rsidRPr="00B01E27" w:rsidRDefault="003D7B86" w:rsidP="003D7B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bookmarkStart w:id="1" w:name="_Hlk160694978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2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D25409" w:rsidRPr="00D25409">
        <w:rPr>
          <w:rFonts w:asciiTheme="majorHAnsi" w:eastAsia="Times New Roman" w:hAnsiTheme="majorHAnsi" w:cs="Tahoma"/>
          <w:b/>
          <w:color w:val="auto"/>
          <w:szCs w:val="20"/>
          <w:lang w:eastAsia="ar-SA"/>
        </w:rPr>
        <w:t>PORT/WZ/2024/04/00060</w:t>
      </w:r>
    </w:p>
    <w:p w14:paraId="113085A9" w14:textId="77777777" w:rsidR="003D7B86" w:rsidRPr="00B01E27" w:rsidRDefault="003D7B86" w:rsidP="003D7B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0D844E0F" w14:textId="77777777" w:rsidR="003D7B86" w:rsidRPr="00B01E27" w:rsidRDefault="003D7B86" w:rsidP="003D7B86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na </w:t>
      </w:r>
      <w:r>
        <w:rPr>
          <w:rFonts w:asciiTheme="majorHAnsi" w:hAnsiTheme="majorHAnsi" w:cs="Tahoma"/>
          <w:color w:val="000000"/>
          <w:szCs w:val="20"/>
        </w:rPr>
        <w:t xml:space="preserve">enzymy </w:t>
      </w:r>
      <w:r w:rsidRPr="00B01E27">
        <w:rPr>
          <w:rFonts w:asciiTheme="majorHAnsi" w:hAnsiTheme="majorHAnsi" w:cs="Tahoma"/>
          <w:color w:val="000000"/>
          <w:szCs w:val="20"/>
        </w:rPr>
        <w:t xml:space="preserve">dla Sieci Badawczej Łukasiewicz – PORT Polskiego Ośrodka Rozwoju Technologii ul. </w:t>
      </w:r>
      <w:proofErr w:type="spellStart"/>
      <w:r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Pr="00B01E27">
        <w:rPr>
          <w:rFonts w:asciiTheme="majorHAnsi" w:hAnsiTheme="majorHAnsi" w:cs="Tahoma"/>
          <w:color w:val="000000"/>
          <w:szCs w:val="20"/>
        </w:rPr>
        <w:t xml:space="preserve"> 147,  54-066 Wrocław, składam/y niniejszą ofertę </w:t>
      </w:r>
    </w:p>
    <w:p w14:paraId="27B348A1" w14:textId="77777777" w:rsidR="003D7B86" w:rsidRPr="00B01E27" w:rsidRDefault="003D7B86" w:rsidP="003D7B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23F5FE4A" w14:textId="77777777" w:rsidR="003D7B86" w:rsidRPr="00B01E27" w:rsidRDefault="003D7B86" w:rsidP="003D7B86">
      <w:pPr>
        <w:numPr>
          <w:ilvl w:val="0"/>
          <w:numId w:val="19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3D7B86" w:rsidRPr="00B01E27" w14:paraId="5DA6D5B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F292065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8F6B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E679828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46178CA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6C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6E4FC704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7450248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768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4CABE8A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592DF57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BBE2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0A829D5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FCB4A3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987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46DC82C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E599BFC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1EC1D097" w14:textId="77777777" w:rsidR="003D7B86" w:rsidRPr="00B01E27" w:rsidRDefault="003D7B86" w:rsidP="002F6C75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F39F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22938A5F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2A4F64F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02A0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423DEFB1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30149D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840D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:rsidRPr="00B01E27" w14:paraId="71038DF3" w14:textId="77777777" w:rsidTr="002F6C75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D2134A3" w14:textId="77777777" w:rsidR="003D7B86" w:rsidRPr="00B01E27" w:rsidRDefault="003D7B86" w:rsidP="002F6C75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3B29" w14:textId="77777777" w:rsidR="003D7B86" w:rsidRPr="00B01E27" w:rsidRDefault="003D7B86" w:rsidP="002F6C75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30699F5C" w14:textId="77777777" w:rsidR="003D7B86" w:rsidRPr="00B01E27" w:rsidRDefault="003D7B86" w:rsidP="003D7B86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5F135E77" w14:textId="77777777" w:rsidR="003D7B86" w:rsidRPr="00B01E27" w:rsidRDefault="003D7B86" w:rsidP="003D7B86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051BF777" w14:textId="77777777" w:rsidR="003D7B86" w:rsidRPr="00B01E27" w:rsidRDefault="003D7B86" w:rsidP="003D7B86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ofertowego;</w:t>
      </w:r>
    </w:p>
    <w:p w14:paraId="1CF149DA" w14:textId="77777777" w:rsidR="003D7B86" w:rsidRPr="00B01E27" w:rsidRDefault="003D7B86" w:rsidP="003D7B86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 Zapytania ofertowego;</w:t>
      </w:r>
    </w:p>
    <w:p w14:paraId="6FAAFDD2" w14:textId="77777777" w:rsidR="003D7B86" w:rsidRDefault="003D7B86" w:rsidP="003D7B86">
      <w:pPr>
        <w:numPr>
          <w:ilvl w:val="1"/>
          <w:numId w:val="18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0DD84206" w14:textId="77777777" w:rsidR="003D7B86" w:rsidRDefault="003D7B86" w:rsidP="003D7B8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C69A6D6" w14:textId="77777777" w:rsidR="003D7B86" w:rsidRPr="00B01E27" w:rsidRDefault="003D7B86" w:rsidP="003D7B8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009"/>
        <w:gridCol w:w="1961"/>
        <w:gridCol w:w="1968"/>
        <w:gridCol w:w="1988"/>
      </w:tblGrid>
      <w:tr w:rsidR="003D7B86" w14:paraId="3DFBEF96" w14:textId="77777777" w:rsidTr="002F6C75">
        <w:tc>
          <w:tcPr>
            <w:tcW w:w="2038" w:type="dxa"/>
            <w:vAlign w:val="center"/>
          </w:tcPr>
          <w:p w14:paraId="3C324499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>
              <w:rPr>
                <w:rFonts w:asciiTheme="majorHAnsi" w:hAnsiTheme="majorHAnsi" w:cs="Tahoma"/>
                <w:color w:val="auto"/>
                <w:szCs w:val="20"/>
              </w:rPr>
              <w:t>Przedmiot zamówienia</w:t>
            </w:r>
          </w:p>
        </w:tc>
        <w:tc>
          <w:tcPr>
            <w:tcW w:w="2038" w:type="dxa"/>
            <w:vAlign w:val="center"/>
          </w:tcPr>
          <w:p w14:paraId="6F7E67CA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5026F4">
              <w:rPr>
                <w:rFonts w:asciiTheme="majorHAnsi" w:hAnsiTheme="majorHAnsi" w:cs="Tahoma"/>
                <w:color w:val="auto"/>
                <w:szCs w:val="20"/>
              </w:rPr>
              <w:t>Cena netto</w:t>
            </w:r>
          </w:p>
        </w:tc>
        <w:tc>
          <w:tcPr>
            <w:tcW w:w="2038" w:type="dxa"/>
            <w:vAlign w:val="center"/>
          </w:tcPr>
          <w:p w14:paraId="5F6091CA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5026F4">
              <w:rPr>
                <w:rFonts w:asciiTheme="majorHAnsi" w:hAnsiTheme="majorHAnsi" w:cs="Tahoma"/>
                <w:color w:val="auto"/>
                <w:szCs w:val="20"/>
              </w:rPr>
              <w:t>Cena brutto</w:t>
            </w:r>
          </w:p>
        </w:tc>
        <w:tc>
          <w:tcPr>
            <w:tcW w:w="2039" w:type="dxa"/>
            <w:vAlign w:val="center"/>
          </w:tcPr>
          <w:p w14:paraId="16C5D152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5026F4">
              <w:rPr>
                <w:rFonts w:asciiTheme="majorHAnsi" w:hAnsiTheme="majorHAnsi" w:cs="Tahoma"/>
                <w:color w:val="auto"/>
                <w:szCs w:val="20"/>
              </w:rPr>
              <w:t>Termin dostawy (dni robocze)</w:t>
            </w:r>
          </w:p>
        </w:tc>
      </w:tr>
      <w:tr w:rsidR="003D7B86" w14:paraId="52325450" w14:textId="77777777" w:rsidTr="002F6C75">
        <w:tc>
          <w:tcPr>
            <w:tcW w:w="2038" w:type="dxa"/>
            <w:vAlign w:val="center"/>
          </w:tcPr>
          <w:p w14:paraId="05231B32" w14:textId="4DB62B31" w:rsidR="003D7B86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1A762F">
              <w:rPr>
                <w:sz w:val="16"/>
                <w:szCs w:val="16"/>
                <w:u w:val="single"/>
              </w:rPr>
              <w:t xml:space="preserve">Yamaha </w:t>
            </w:r>
            <w:proofErr w:type="spellStart"/>
            <w:r w:rsidRPr="001A762F">
              <w:rPr>
                <w:sz w:val="16"/>
                <w:szCs w:val="16"/>
                <w:u w:val="single"/>
              </w:rPr>
              <w:t>Digtal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 w:rsidRPr="001A762F">
              <w:rPr>
                <w:sz w:val="16"/>
                <w:szCs w:val="16"/>
                <w:u w:val="single"/>
              </w:rPr>
              <w:t>Mixer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 TF – </w:t>
            </w:r>
            <w:proofErr w:type="spellStart"/>
            <w:r w:rsidRPr="001A762F">
              <w:rPr>
                <w:sz w:val="16"/>
                <w:szCs w:val="16"/>
                <w:u w:val="single"/>
              </w:rPr>
              <w:t>Rack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 równy lub równoważny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(1sztuka)</w:t>
            </w:r>
          </w:p>
        </w:tc>
        <w:tc>
          <w:tcPr>
            <w:tcW w:w="2038" w:type="dxa"/>
            <w:vAlign w:val="center"/>
          </w:tcPr>
          <w:p w14:paraId="2ED70E81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B542D54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375BA76A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3D7B86" w14:paraId="6A39060D" w14:textId="77777777" w:rsidTr="002F6C75">
        <w:tc>
          <w:tcPr>
            <w:tcW w:w="2038" w:type="dxa"/>
            <w:vAlign w:val="center"/>
          </w:tcPr>
          <w:p w14:paraId="6FD973DA" w14:textId="53C85BCB" w:rsidR="003D7B86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1A762F">
              <w:rPr>
                <w:sz w:val="16"/>
                <w:szCs w:val="16"/>
                <w:u w:val="single"/>
              </w:rPr>
              <w:t>Splitter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 w:rsidRPr="001A762F">
              <w:rPr>
                <w:sz w:val="16"/>
                <w:szCs w:val="16"/>
                <w:u w:val="single"/>
              </w:rPr>
              <w:t>Sennheiser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 ASA 3000 równy lub równoważny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br/>
              <w:t>(1 sztuka)</w:t>
            </w:r>
          </w:p>
        </w:tc>
        <w:tc>
          <w:tcPr>
            <w:tcW w:w="2038" w:type="dxa"/>
            <w:vAlign w:val="center"/>
          </w:tcPr>
          <w:p w14:paraId="043E5687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668A34E9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F1CAD81" w14:textId="77777777" w:rsidR="003D7B86" w:rsidRDefault="003D7B86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1A762F" w14:paraId="251ACA88" w14:textId="77777777" w:rsidTr="002F6C75">
        <w:tc>
          <w:tcPr>
            <w:tcW w:w="2038" w:type="dxa"/>
            <w:vAlign w:val="center"/>
          </w:tcPr>
          <w:p w14:paraId="01CF47D9" w14:textId="4876546F" w:rsidR="001A762F" w:rsidRPr="005026F4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proofErr w:type="spellStart"/>
            <w:r w:rsidRPr="001A762F">
              <w:rPr>
                <w:sz w:val="16"/>
                <w:szCs w:val="16"/>
                <w:u w:val="single"/>
              </w:rPr>
              <w:lastRenderedPageBreak/>
              <w:t>PTZOptics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 Link 4K PT30X-LINK-4K-GY | Kamera PTZ 30x Zoom, 4K 60p, Dante AV-H, Auto-</w:t>
            </w:r>
            <w:proofErr w:type="spellStart"/>
            <w:r w:rsidRPr="001A762F">
              <w:rPr>
                <w:sz w:val="16"/>
                <w:szCs w:val="16"/>
                <w:u w:val="single"/>
              </w:rPr>
              <w:t>Tracking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 xml:space="preserve">, </w:t>
            </w:r>
            <w:proofErr w:type="spellStart"/>
            <w:r w:rsidRPr="001A762F">
              <w:rPr>
                <w:sz w:val="16"/>
                <w:szCs w:val="16"/>
                <w:u w:val="single"/>
              </w:rPr>
              <w:t>PoE</w:t>
            </w:r>
            <w:proofErr w:type="spellEnd"/>
            <w:r w:rsidRPr="001A762F">
              <w:rPr>
                <w:sz w:val="16"/>
                <w:szCs w:val="16"/>
                <w:u w:val="single"/>
              </w:rPr>
              <w:t>+, 3G-SDI, HDMI równy lub równoważny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br/>
              <w:t>(1 sztuka)</w:t>
            </w:r>
          </w:p>
        </w:tc>
        <w:tc>
          <w:tcPr>
            <w:tcW w:w="2038" w:type="dxa"/>
            <w:vAlign w:val="center"/>
          </w:tcPr>
          <w:p w14:paraId="0803EF61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A0321C7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53388FB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1A762F" w14:paraId="50A9B12D" w14:textId="77777777" w:rsidTr="002F6C75">
        <w:tc>
          <w:tcPr>
            <w:tcW w:w="2038" w:type="dxa"/>
            <w:vAlign w:val="center"/>
          </w:tcPr>
          <w:p w14:paraId="35D8719D" w14:textId="7E92106B" w:rsidR="001A762F" w:rsidRPr="005026F4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1A762F">
              <w:rPr>
                <w:sz w:val="16"/>
                <w:szCs w:val="16"/>
                <w:u w:val="single"/>
              </w:rPr>
              <w:t>wzmacniacz Yamaha PX10 równy lub równoważny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br/>
              <w:t>(2 sztuki)</w:t>
            </w:r>
          </w:p>
        </w:tc>
        <w:tc>
          <w:tcPr>
            <w:tcW w:w="2038" w:type="dxa"/>
            <w:vAlign w:val="center"/>
          </w:tcPr>
          <w:p w14:paraId="4B8B6DF3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3F05DBEB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ED29BA3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1A762F" w14:paraId="3CD3CB60" w14:textId="77777777" w:rsidTr="002F6C75">
        <w:tc>
          <w:tcPr>
            <w:tcW w:w="2038" w:type="dxa"/>
            <w:vAlign w:val="center"/>
          </w:tcPr>
          <w:p w14:paraId="707D867C" w14:textId="749E010F" w:rsidR="001A762F" w:rsidRPr="005026F4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1A762F">
              <w:rPr>
                <w:sz w:val="16"/>
                <w:szCs w:val="16"/>
                <w:u w:val="single"/>
              </w:rPr>
              <w:t>Projektor Epson EB-PU1008 w zestawie z obiektywem ELPLM08 równy lub równoważny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(1 sztuka)</w:t>
            </w:r>
          </w:p>
        </w:tc>
        <w:tc>
          <w:tcPr>
            <w:tcW w:w="2038" w:type="dxa"/>
            <w:vAlign w:val="center"/>
          </w:tcPr>
          <w:p w14:paraId="1A9D41AE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DED62CA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36F3AA2A" w14:textId="77777777" w:rsidR="001A762F" w:rsidRDefault="001A762F" w:rsidP="002F6C75">
            <w:pPr>
              <w:suppressAutoHyphens/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7D7DFA43" w14:textId="77777777" w:rsidR="003D7B86" w:rsidRDefault="003D7B86" w:rsidP="001A762F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81C1DA7" w14:textId="77777777" w:rsidR="003D7B86" w:rsidRPr="00B01E27" w:rsidRDefault="003D7B86" w:rsidP="003D7B86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69AA8288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42"/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4D5E86C7" w14:textId="77777777" w:rsidR="003D7B86" w:rsidRPr="00F12904" w:rsidRDefault="003D7B86" w:rsidP="003D7B86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E65654C" w14:textId="77777777" w:rsidR="003D7B86" w:rsidRPr="00F12904" w:rsidRDefault="003D7B86" w:rsidP="003D7B86">
      <w:pPr>
        <w:pStyle w:val="Akapitzlist"/>
        <w:numPr>
          <w:ilvl w:val="0"/>
          <w:numId w:val="20"/>
        </w:numPr>
        <w:tabs>
          <w:tab w:val="left" w:pos="1170"/>
        </w:tabs>
        <w:spacing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2EBE8C1" w14:textId="77777777" w:rsidR="003D7B86" w:rsidRPr="00F12904" w:rsidRDefault="003D7B86" w:rsidP="003D7B86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3F4D0D47" w14:textId="77777777" w:rsidR="003D7B86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0A033C7B" w14:textId="77777777" w:rsidR="003D7B86" w:rsidRPr="00B01E27" w:rsidRDefault="003D7B86" w:rsidP="003D7B86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933EC70" w14:textId="77777777" w:rsidR="003D7B86" w:rsidRPr="00B01E27" w:rsidRDefault="003D7B86" w:rsidP="003D7B86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18024F8B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dni;</w:t>
      </w:r>
    </w:p>
    <w:p w14:paraId="2BB24C95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7230B5BC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51B8E3AF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 do wykonania przedmiotu zamówienia;</w:t>
      </w:r>
    </w:p>
    <w:p w14:paraId="3D038A1D" w14:textId="77777777" w:rsidR="003D7B86" w:rsidRPr="00B01E27" w:rsidRDefault="003D7B86" w:rsidP="003D7B86">
      <w:pPr>
        <w:pStyle w:val="Akapitzlist"/>
        <w:numPr>
          <w:ilvl w:val="1"/>
          <w:numId w:val="18"/>
        </w:numPr>
        <w:suppressAutoHyphens w:val="0"/>
        <w:spacing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znajduję się w sytuacji ekonomicznej i finansowej zapewniającej prawidłowe wykonanie zamówienia.</w:t>
      </w:r>
    </w:p>
    <w:p w14:paraId="4BD656B2" w14:textId="77777777" w:rsidR="003D7B86" w:rsidRDefault="003D7B86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641460C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20606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0807467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50E869A9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172887E2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3A441217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49A2523C" w14:textId="77777777" w:rsidR="0041231E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02E9D3B0" w14:textId="77777777" w:rsidR="0041231E" w:rsidRPr="00B01E27" w:rsidRDefault="0041231E" w:rsidP="003D7B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8C8D489" w14:textId="77777777" w:rsidR="003D7B86" w:rsidRPr="00B01E27" w:rsidRDefault="003D7B86" w:rsidP="003D7B86">
      <w:pPr>
        <w:numPr>
          <w:ilvl w:val="0"/>
          <w:numId w:val="19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3D7B86" w:rsidRPr="00B01E27" w14:paraId="5D74A9E5" w14:textId="77777777" w:rsidTr="002F6C75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B8E7EDC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4A597C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BBE583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60ABFA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75B28A68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3D7B86" w:rsidRPr="00B01E27" w14:paraId="3EDBCBD7" w14:textId="77777777" w:rsidTr="002F6C75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6A89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F2A2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021374B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30E44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70E42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CCAE5B9" w14:textId="77777777" w:rsidR="003D7B86" w:rsidRPr="00B01E27" w:rsidRDefault="003D7B86" w:rsidP="002F6C75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127C4A9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3DB03ACC" w14:textId="77777777" w:rsidR="003D7B86" w:rsidRPr="00B01E27" w:rsidRDefault="003D7B86" w:rsidP="003D7B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2CCC6ED0" w14:textId="77777777" w:rsidR="003D7B86" w:rsidRPr="00B01E27" w:rsidRDefault="003D7B86" w:rsidP="003D7B86">
      <w:pPr>
        <w:spacing w:line="276" w:lineRule="auto"/>
        <w:rPr>
          <w:rFonts w:asciiTheme="majorHAnsi" w:hAnsiTheme="majorHAnsi" w:cs="Tahoma"/>
          <w:szCs w:val="20"/>
        </w:rPr>
      </w:pPr>
    </w:p>
    <w:p w14:paraId="0FA1D3E2" w14:textId="7000730F" w:rsidR="00880786" w:rsidRPr="003D7B86" w:rsidRDefault="006540CB" w:rsidP="003D7B86">
      <w:r w:rsidRPr="003D7B86">
        <w:t xml:space="preserve"> </w:t>
      </w:r>
      <w:bookmarkEnd w:id="1"/>
    </w:p>
    <w:sectPr w:rsidR="00880786" w:rsidRPr="003D7B86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5394" w14:textId="77777777" w:rsidR="00F969D2" w:rsidRDefault="00F969D2" w:rsidP="006747BD">
      <w:pPr>
        <w:spacing w:after="0" w:line="240" w:lineRule="auto"/>
      </w:pPr>
      <w:r>
        <w:separator/>
      </w:r>
    </w:p>
  </w:endnote>
  <w:endnote w:type="continuationSeparator" w:id="0">
    <w:p w14:paraId="5DE782C1" w14:textId="77777777" w:rsidR="00F969D2" w:rsidRDefault="00F969D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75D3003B">
              <wp:simplePos x="0" y="0"/>
              <wp:positionH relativeFrom="margin">
                <wp:posOffset>-7620</wp:posOffset>
              </wp:positionH>
              <wp:positionV relativeFrom="page">
                <wp:posOffset>9825355</wp:posOffset>
              </wp:positionV>
              <wp:extent cx="5874385" cy="438785"/>
              <wp:effectExtent l="0" t="0" r="1206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87438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386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105E9CA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AE6B588" w14:textId="77777777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FCF29B9" w14:textId="1DB0C14E" w:rsidR="00880786" w:rsidRPr="00880786" w:rsidRDefault="00880786" w:rsidP="0088078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142A1B3B" w14:textId="616B6D33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6pt;margin-top:773.65pt;width:462.55pt;height:34.5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7149386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105E9CA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AE6B588" w14:textId="77777777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FCF29B9" w14:textId="1DB0C14E" w:rsidR="00880786" w:rsidRPr="00880786" w:rsidRDefault="00880786" w:rsidP="0088078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142A1B3B" w14:textId="616B6D33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63785366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Pr="00880786" w:rsidRDefault="00DA52A1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Sieć </w:t>
                          </w:r>
                          <w:r w:rsidR="005D102F" w:rsidRPr="00880786">
                            <w:rPr>
                              <w:sz w:val="15"/>
                              <w:szCs w:val="15"/>
                            </w:rPr>
                            <w:t>Badawcza Łukasiewicz – PORT Polski Ośrodek Rozwoju Technologii</w:t>
                          </w:r>
                        </w:p>
                        <w:p w14:paraId="04139F5D" w14:textId="2425A8B3" w:rsidR="00DA52A1" w:rsidRPr="00880786" w:rsidRDefault="005D102F" w:rsidP="00DA52A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, ul.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Stabłowicka 147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+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 xml:space="preserve">48 </w:t>
                          </w:r>
                          <w:r w:rsidRPr="00880786">
                            <w:rPr>
                              <w:sz w:val="15"/>
                              <w:szCs w:val="15"/>
                            </w:rPr>
                            <w:t>71 734 77 77</w:t>
                          </w:r>
                          <w:r w:rsidR="00DA52A1" w:rsidRPr="00880786">
                            <w:rPr>
                              <w:sz w:val="15"/>
                              <w:szCs w:val="15"/>
                            </w:rPr>
                            <w:t>,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 xml:space="preserve"> biuro@port.lukasiewicz.gov.pl</w:t>
                          </w:r>
                        </w:p>
                        <w:p w14:paraId="38E36876" w14:textId="21A55801" w:rsidR="00ED7972" w:rsidRPr="00880786" w:rsidRDefault="00ED7972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6BC90C81" w14:textId="192BD7AE" w:rsidR="00071002" w:rsidRPr="00880786" w:rsidRDefault="00ED7972" w:rsidP="0007100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KRS: </w:t>
                          </w:r>
                          <w:r w:rsidR="0039324B" w:rsidRPr="00880786">
                            <w:rPr>
                              <w:sz w:val="15"/>
                              <w:szCs w:val="15"/>
                            </w:rPr>
                            <w:t>0000850580</w:t>
                          </w:r>
                          <w:r w:rsidR="00071002" w:rsidRPr="00880786">
                            <w:rPr>
                              <w:sz w:val="15"/>
                              <w:szCs w:val="15"/>
                            </w:rPr>
                            <w:t>, NIP: 894 314 05 23, REGON: 386585168</w:t>
                          </w:r>
                        </w:p>
                        <w:p w14:paraId="072B4552" w14:textId="1AF1A78D" w:rsidR="004F5805" w:rsidRPr="00880786" w:rsidRDefault="004F5805" w:rsidP="00ED7972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623.1pt;height:44.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KcoICe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33B6BA3E" w14:textId="77777777" w:rsidR="00DA52A1" w:rsidRPr="00880786" w:rsidRDefault="00DA52A1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Sieć </w:t>
                    </w:r>
                    <w:r w:rsidR="005D102F" w:rsidRPr="00880786">
                      <w:rPr>
                        <w:sz w:val="15"/>
                        <w:szCs w:val="15"/>
                      </w:rPr>
                      <w:t>Badawcza Łukasiewicz – PORT Polski Ośrodek Rozwoju Technologii</w:t>
                    </w:r>
                  </w:p>
                  <w:p w14:paraId="04139F5D" w14:textId="2425A8B3" w:rsidR="00DA52A1" w:rsidRPr="00880786" w:rsidRDefault="005D102F" w:rsidP="00DA52A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, ul. </w:t>
                    </w:r>
                    <w:r w:rsidRPr="00880786">
                      <w:rPr>
                        <w:sz w:val="15"/>
                        <w:szCs w:val="15"/>
                      </w:rPr>
                      <w:t>Stabłowicka 147</w:t>
                    </w:r>
                    <w:r w:rsidR="00071002" w:rsidRPr="00880786">
                      <w:rPr>
                        <w:sz w:val="15"/>
                        <w:szCs w:val="15"/>
                      </w:rPr>
                      <w:t>, +</w:t>
                    </w:r>
                    <w:r w:rsidR="00DA52A1" w:rsidRPr="00880786">
                      <w:rPr>
                        <w:sz w:val="15"/>
                        <w:szCs w:val="15"/>
                      </w:rPr>
                      <w:t xml:space="preserve">48 </w:t>
                    </w:r>
                    <w:r w:rsidRPr="00880786">
                      <w:rPr>
                        <w:sz w:val="15"/>
                        <w:szCs w:val="15"/>
                      </w:rPr>
                      <w:t>71 734 77 77</w:t>
                    </w:r>
                    <w:r w:rsidR="00DA52A1" w:rsidRPr="00880786">
                      <w:rPr>
                        <w:sz w:val="15"/>
                        <w:szCs w:val="15"/>
                      </w:rPr>
                      <w:t>,</w:t>
                    </w:r>
                    <w:r w:rsidR="00071002" w:rsidRPr="00880786">
                      <w:rPr>
                        <w:sz w:val="15"/>
                        <w:szCs w:val="15"/>
                      </w:rPr>
                      <w:t xml:space="preserve"> biuro@port.lukasiewicz.gov.pl</w:t>
                    </w:r>
                  </w:p>
                  <w:p w14:paraId="38E36876" w14:textId="21A55801" w:rsidR="00ED7972" w:rsidRPr="00880786" w:rsidRDefault="00ED7972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6BC90C81" w14:textId="192BD7AE" w:rsidR="00071002" w:rsidRPr="00880786" w:rsidRDefault="00ED7972" w:rsidP="0007100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KRS: </w:t>
                    </w:r>
                    <w:r w:rsidR="0039324B" w:rsidRPr="00880786">
                      <w:rPr>
                        <w:sz w:val="15"/>
                        <w:szCs w:val="15"/>
                      </w:rPr>
                      <w:t>0000850580</w:t>
                    </w:r>
                    <w:r w:rsidR="00071002" w:rsidRPr="00880786">
                      <w:rPr>
                        <w:sz w:val="15"/>
                        <w:szCs w:val="15"/>
                      </w:rPr>
                      <w:t>, NIP: 894 314 05 23, REGON: 386585168</w:t>
                    </w:r>
                  </w:p>
                  <w:p w14:paraId="072B4552" w14:textId="1AF1A78D" w:rsidR="004F5805" w:rsidRPr="00880786" w:rsidRDefault="004F5805" w:rsidP="00ED7972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4BC4" w14:textId="77777777" w:rsidR="00F969D2" w:rsidRDefault="00F969D2" w:rsidP="006747BD">
      <w:pPr>
        <w:spacing w:after="0" w:line="240" w:lineRule="auto"/>
      </w:pPr>
      <w:r>
        <w:separator/>
      </w:r>
    </w:p>
  </w:footnote>
  <w:footnote w:type="continuationSeparator" w:id="0">
    <w:p w14:paraId="02EE8C1B" w14:textId="77777777" w:rsidR="00F969D2" w:rsidRDefault="00F969D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813281"/>
    <w:multiLevelType w:val="multilevel"/>
    <w:tmpl w:val="76064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FB94090"/>
    <w:multiLevelType w:val="hybridMultilevel"/>
    <w:tmpl w:val="98A8F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E27699"/>
    <w:multiLevelType w:val="hybridMultilevel"/>
    <w:tmpl w:val="3796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389"/>
    <w:multiLevelType w:val="hybridMultilevel"/>
    <w:tmpl w:val="B9D84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35292"/>
    <w:multiLevelType w:val="hybridMultilevel"/>
    <w:tmpl w:val="094C1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BBB7EC9"/>
    <w:multiLevelType w:val="hybridMultilevel"/>
    <w:tmpl w:val="98A8F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6976601">
    <w:abstractNumId w:val="9"/>
  </w:num>
  <w:num w:numId="2" w16cid:durableId="189418516">
    <w:abstractNumId w:val="8"/>
  </w:num>
  <w:num w:numId="3" w16cid:durableId="1393888115">
    <w:abstractNumId w:val="3"/>
  </w:num>
  <w:num w:numId="4" w16cid:durableId="1187211816">
    <w:abstractNumId w:val="2"/>
  </w:num>
  <w:num w:numId="5" w16cid:durableId="2030836343">
    <w:abstractNumId w:val="1"/>
  </w:num>
  <w:num w:numId="6" w16cid:durableId="182518782">
    <w:abstractNumId w:val="0"/>
  </w:num>
  <w:num w:numId="7" w16cid:durableId="1234706020">
    <w:abstractNumId w:val="7"/>
  </w:num>
  <w:num w:numId="8" w16cid:durableId="653879360">
    <w:abstractNumId w:val="6"/>
  </w:num>
  <w:num w:numId="9" w16cid:durableId="87237791">
    <w:abstractNumId w:val="5"/>
  </w:num>
  <w:num w:numId="10" w16cid:durableId="33971943">
    <w:abstractNumId w:val="4"/>
  </w:num>
  <w:num w:numId="11" w16cid:durableId="1845775854">
    <w:abstractNumId w:val="12"/>
  </w:num>
  <w:num w:numId="12" w16cid:durableId="1765497078">
    <w:abstractNumId w:val="14"/>
  </w:num>
  <w:num w:numId="13" w16cid:durableId="984435027">
    <w:abstractNumId w:val="15"/>
  </w:num>
  <w:num w:numId="14" w16cid:durableId="1927380392">
    <w:abstractNumId w:val="19"/>
  </w:num>
  <w:num w:numId="15" w16cid:durableId="1467160709">
    <w:abstractNumId w:val="13"/>
  </w:num>
  <w:num w:numId="16" w16cid:durableId="666174138">
    <w:abstractNumId w:val="16"/>
  </w:num>
  <w:num w:numId="17" w16cid:durableId="385372681">
    <w:abstractNumId w:val="17"/>
  </w:num>
  <w:num w:numId="18" w16cid:durableId="588469673">
    <w:abstractNumId w:val="10"/>
  </w:num>
  <w:num w:numId="19" w16cid:durableId="145363989">
    <w:abstractNumId w:val="11"/>
  </w:num>
  <w:num w:numId="20" w16cid:durableId="198471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4171F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134929"/>
    <w:rsid w:val="001A0BD2"/>
    <w:rsid w:val="001A762F"/>
    <w:rsid w:val="001B51CA"/>
    <w:rsid w:val="001C38D7"/>
    <w:rsid w:val="001D67D3"/>
    <w:rsid w:val="001F1459"/>
    <w:rsid w:val="00231524"/>
    <w:rsid w:val="00255398"/>
    <w:rsid w:val="00274A7A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D7B86"/>
    <w:rsid w:val="003F4BA3"/>
    <w:rsid w:val="0041231E"/>
    <w:rsid w:val="0042184C"/>
    <w:rsid w:val="00434433"/>
    <w:rsid w:val="00482575"/>
    <w:rsid w:val="004A0C87"/>
    <w:rsid w:val="004F5805"/>
    <w:rsid w:val="00523D23"/>
    <w:rsid w:val="00526CDD"/>
    <w:rsid w:val="005676D5"/>
    <w:rsid w:val="00570D76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2FD7"/>
    <w:rsid w:val="00805DF6"/>
    <w:rsid w:val="00807FC1"/>
    <w:rsid w:val="00821F16"/>
    <w:rsid w:val="008368C0"/>
    <w:rsid w:val="00840F49"/>
    <w:rsid w:val="0084396A"/>
    <w:rsid w:val="00846E1B"/>
    <w:rsid w:val="00854B7B"/>
    <w:rsid w:val="00863C64"/>
    <w:rsid w:val="00870C13"/>
    <w:rsid w:val="00880786"/>
    <w:rsid w:val="008B2733"/>
    <w:rsid w:val="008C1729"/>
    <w:rsid w:val="008C32BE"/>
    <w:rsid w:val="008C75DD"/>
    <w:rsid w:val="008D4C86"/>
    <w:rsid w:val="008D6507"/>
    <w:rsid w:val="008F027B"/>
    <w:rsid w:val="008F209D"/>
    <w:rsid w:val="00913E2A"/>
    <w:rsid w:val="009419F6"/>
    <w:rsid w:val="00942D0A"/>
    <w:rsid w:val="00975ECF"/>
    <w:rsid w:val="00980988"/>
    <w:rsid w:val="00987CAD"/>
    <w:rsid w:val="00991FD0"/>
    <w:rsid w:val="009C70DB"/>
    <w:rsid w:val="009D4C4D"/>
    <w:rsid w:val="009F47A8"/>
    <w:rsid w:val="00A00C55"/>
    <w:rsid w:val="00A029D3"/>
    <w:rsid w:val="00A36F46"/>
    <w:rsid w:val="00A4666C"/>
    <w:rsid w:val="00A52C29"/>
    <w:rsid w:val="00A636C8"/>
    <w:rsid w:val="00A73E8F"/>
    <w:rsid w:val="00A95B36"/>
    <w:rsid w:val="00B04895"/>
    <w:rsid w:val="00B21E1F"/>
    <w:rsid w:val="00B40C12"/>
    <w:rsid w:val="00B61F8A"/>
    <w:rsid w:val="00B66358"/>
    <w:rsid w:val="00B95EF6"/>
    <w:rsid w:val="00BA3AEE"/>
    <w:rsid w:val="00BC1789"/>
    <w:rsid w:val="00BD4065"/>
    <w:rsid w:val="00BF6704"/>
    <w:rsid w:val="00BF7424"/>
    <w:rsid w:val="00C00D1E"/>
    <w:rsid w:val="00C56B4A"/>
    <w:rsid w:val="00C66849"/>
    <w:rsid w:val="00C736D5"/>
    <w:rsid w:val="00CC6E61"/>
    <w:rsid w:val="00CF180F"/>
    <w:rsid w:val="00CF796A"/>
    <w:rsid w:val="00D005B3"/>
    <w:rsid w:val="00D06D36"/>
    <w:rsid w:val="00D07B9C"/>
    <w:rsid w:val="00D25409"/>
    <w:rsid w:val="00D40690"/>
    <w:rsid w:val="00DA52A1"/>
    <w:rsid w:val="00E05EB0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551C4"/>
    <w:rsid w:val="00F84F3C"/>
    <w:rsid w:val="00F969D2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16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5501203120E459FD415B7A91BA761" ma:contentTypeVersion="13" ma:contentTypeDescription="Utwórz nowy dokument." ma:contentTypeScope="" ma:versionID="48e7f4b2febf21eaf8eb6c2d150dad7a">
  <xsd:schema xmlns:xsd="http://www.w3.org/2001/XMLSchema" xmlns:xs="http://www.w3.org/2001/XMLSchema" xmlns:p="http://schemas.microsoft.com/office/2006/metadata/properties" xmlns:ns2="0633810e-df42-4e8d-b30c-48e8fa95552e" xmlns:ns3="a46f3ce4-2829-4cd0-8e31-731e10a54f99" targetNamespace="http://schemas.microsoft.com/office/2006/metadata/properties" ma:root="true" ma:fieldsID="72c36744f4451702a8fe46bc37819f68" ns2:_="" ns3:_="">
    <xsd:import namespace="0633810e-df42-4e8d-b30c-48e8fa95552e"/>
    <xsd:import namespace="a46f3ce4-2829-4cd0-8e31-731e10a54f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3810e-df42-4e8d-b30c-48e8fa955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5a0ae2e-41b4-4f89-9a7c-7b4cd67b31a7}" ma:internalName="TaxCatchAll" ma:showField="CatchAllData" ma:web="0633810e-df42-4e8d-b30c-48e8fa955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3ce4-2829-4cd0-8e31-731e10a5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f3ce4-2829-4cd0-8e31-731e10a54f99">
      <Terms xmlns="http://schemas.microsoft.com/office/infopath/2007/PartnerControls"/>
    </lcf76f155ced4ddcb4097134ff3c332f>
    <TaxCatchAll xmlns="0633810e-df42-4e8d-b30c-48e8fa95552e" xsi:nil="true"/>
  </documentManagement>
</p:properties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64994-1B30-4C0A-980A-2A02DB8C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3810e-df42-4e8d-b30c-48e8fa95552e"/>
    <ds:schemaRef ds:uri="a46f3ce4-2829-4cd0-8e31-731e10a54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</TotalTime>
  <Pages>3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Pawel Janowski</cp:lastModifiedBy>
  <cp:revision>5</cp:revision>
  <cp:lastPrinted>2024-04-09T09:32:00Z</cp:lastPrinted>
  <dcterms:created xsi:type="dcterms:W3CDTF">2024-04-24T08:24:00Z</dcterms:created>
  <dcterms:modified xsi:type="dcterms:W3CDTF">2024-04-29T12:15:00Z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0x010100CE45501203120E459FD415B7A91BA761</vt:lpwstr>
  </property>
</Properties>
</file>