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A8E1" w14:textId="77777777" w:rsidR="00084992" w:rsidRPr="003F3633" w:rsidRDefault="00084992" w:rsidP="00084992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27E1A32B" w14:textId="77777777" w:rsidR="00084992" w:rsidRPr="00084992" w:rsidRDefault="00084992" w:rsidP="00084992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val="pl-PL" w:eastAsia="ar-SA"/>
        </w:rPr>
      </w:pPr>
      <w:bookmarkStart w:id="0" w:name="_Hlk66173330"/>
      <w:r w:rsidRPr="00084992">
        <w:rPr>
          <w:rFonts w:asciiTheme="majorHAnsi" w:eastAsia="Times New Roman" w:hAnsiTheme="majorHAnsi" w:cs="Tahoma"/>
          <w:b/>
          <w:bCs/>
          <w:color w:val="auto"/>
          <w:szCs w:val="20"/>
          <w:lang w:val="pl-PL" w:eastAsia="ar-SA"/>
        </w:rPr>
        <w:t xml:space="preserve">Załącznik nr 2 do </w:t>
      </w:r>
      <w:r w:rsidRPr="00084992">
        <w:rPr>
          <w:rFonts w:asciiTheme="majorHAnsi" w:eastAsia="Times New Roman" w:hAnsiTheme="majorHAnsi" w:cs="Tahoma"/>
          <w:color w:val="auto"/>
          <w:szCs w:val="20"/>
          <w:lang w:val="pl-PL" w:eastAsia="ar-SA"/>
        </w:rPr>
        <w:t>zapytania ofertowego</w:t>
      </w:r>
      <w:r w:rsidRPr="00084992">
        <w:rPr>
          <w:rFonts w:asciiTheme="majorHAnsi" w:eastAsia="Times New Roman" w:hAnsiTheme="majorHAnsi" w:cs="Tahoma"/>
          <w:b/>
          <w:bCs/>
          <w:color w:val="auto"/>
          <w:szCs w:val="20"/>
          <w:lang w:val="pl-PL" w:eastAsia="ar-SA"/>
        </w:rPr>
        <w:t xml:space="preserve"> </w:t>
      </w:r>
      <w:bookmarkEnd w:id="0"/>
      <w:r w:rsidRPr="00084992">
        <w:rPr>
          <w:rFonts w:asciiTheme="majorHAnsi" w:eastAsia="Times New Roman" w:hAnsiTheme="majorHAnsi" w:cs="Tahoma"/>
          <w:b/>
          <w:bCs/>
          <w:color w:val="auto"/>
          <w:szCs w:val="20"/>
          <w:lang w:val="pl-PL" w:eastAsia="ar-SA"/>
        </w:rPr>
        <w:t>- Formularz Oferty</w:t>
      </w:r>
    </w:p>
    <w:p w14:paraId="50F95815" w14:textId="5B2A42B6" w:rsidR="00084992" w:rsidRPr="00341097" w:rsidRDefault="00084992" w:rsidP="00341097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val="pl-PL" w:eastAsia="pl-PL"/>
        </w:rPr>
      </w:pPr>
      <w:r w:rsidRPr="00084992">
        <w:rPr>
          <w:rFonts w:asciiTheme="majorHAnsi" w:eastAsia="Times New Roman" w:hAnsiTheme="majorHAnsi" w:cs="Tahoma"/>
          <w:bCs/>
          <w:color w:val="auto"/>
          <w:szCs w:val="20"/>
          <w:lang w:val="pl-PL" w:eastAsia="ar-SA"/>
        </w:rPr>
        <w:t>Nr sprawy:</w:t>
      </w:r>
      <w:r w:rsidRPr="00084992">
        <w:rPr>
          <w:rFonts w:asciiTheme="majorHAnsi" w:hAnsiTheme="majorHAnsi" w:cs="Roboto Lt"/>
          <w:b/>
          <w:bCs/>
          <w:sz w:val="16"/>
          <w:szCs w:val="16"/>
          <w:lang w:val="pl-PL" w:eastAsia="pl-PL"/>
        </w:rPr>
        <w:t xml:space="preserve"> </w:t>
      </w:r>
      <w:r w:rsidR="00B13FAD" w:rsidRPr="00B33599">
        <w:rPr>
          <w:lang w:val="pl-PL"/>
        </w:rPr>
        <w:t>DZ.272.66.2026</w:t>
      </w:r>
    </w:p>
    <w:p w14:paraId="08B4F573" w14:textId="6DF9A7E4" w:rsidR="00084992" w:rsidRPr="00341097" w:rsidRDefault="00084992" w:rsidP="00084992">
      <w:pPr>
        <w:spacing w:after="0"/>
        <w:rPr>
          <w:rFonts w:asciiTheme="majorHAnsi" w:hAnsiTheme="majorHAnsi"/>
          <w:szCs w:val="20"/>
          <w:lang w:val="pl-PL"/>
        </w:rPr>
      </w:pPr>
      <w:r w:rsidRPr="00084992">
        <w:rPr>
          <w:rFonts w:asciiTheme="majorHAnsi" w:hAnsiTheme="majorHAnsi" w:cs="Tahoma"/>
          <w:color w:val="000000"/>
          <w:szCs w:val="20"/>
          <w:lang w:val="pl-PL"/>
        </w:rPr>
        <w:t xml:space="preserve">W nawiązaniu do ogłoszenia na </w:t>
      </w:r>
      <w:r w:rsidRPr="00084992">
        <w:rPr>
          <w:rFonts w:asciiTheme="majorHAnsi" w:eastAsia="Calibri" w:hAnsiTheme="majorHAnsi" w:cs="Tahoma"/>
          <w:b/>
          <w:bCs/>
          <w:color w:val="auto"/>
          <w:sz w:val="18"/>
          <w:szCs w:val="18"/>
          <w:lang w:val="pl-PL"/>
        </w:rPr>
        <w:t>„</w:t>
      </w:r>
      <w:r w:rsidR="00031409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  <w:lang w:val="pl-PL"/>
        </w:rPr>
        <w:t>Zakup i dostawa linii komórkowych</w:t>
      </w:r>
      <w:r w:rsidRPr="00084992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  <w:lang w:val="pl-PL"/>
        </w:rPr>
        <w:t xml:space="preserve">” </w:t>
      </w:r>
      <w:r w:rsidRPr="00084992">
        <w:rPr>
          <w:rFonts w:asciiTheme="majorHAnsi" w:hAnsiTheme="majorHAnsi" w:cs="Tahoma"/>
          <w:color w:val="000000"/>
          <w:szCs w:val="20"/>
          <w:lang w:val="pl-PL"/>
        </w:rPr>
        <w:t xml:space="preserve">dla Sieci Badawczej Łukasiewicz – PORT Polskiego Ośrodka Rozwoju Technologii ul. </w:t>
      </w:r>
      <w:proofErr w:type="spellStart"/>
      <w:r w:rsidRPr="00341097">
        <w:rPr>
          <w:rFonts w:asciiTheme="majorHAnsi" w:hAnsiTheme="majorHAnsi" w:cs="Tahoma"/>
          <w:color w:val="000000"/>
          <w:szCs w:val="20"/>
          <w:lang w:val="pl-PL"/>
        </w:rPr>
        <w:t>Stabłowicka</w:t>
      </w:r>
      <w:proofErr w:type="spellEnd"/>
      <w:r w:rsidRPr="00341097">
        <w:rPr>
          <w:rFonts w:asciiTheme="majorHAnsi" w:hAnsiTheme="majorHAnsi" w:cs="Tahoma"/>
          <w:color w:val="000000"/>
          <w:szCs w:val="20"/>
          <w:lang w:val="pl-PL"/>
        </w:rPr>
        <w:t xml:space="preserve"> 147, 54-066 Wrocław, składam/y niniejszą ofertę </w:t>
      </w:r>
    </w:p>
    <w:p w14:paraId="2138EBC2" w14:textId="77777777" w:rsidR="00084992" w:rsidRPr="00341097" w:rsidRDefault="00084992" w:rsidP="00084992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  <w:lang w:val="pl-PL"/>
        </w:rPr>
      </w:pPr>
    </w:p>
    <w:p w14:paraId="1FB9470C" w14:textId="77777777" w:rsidR="00084992" w:rsidRPr="003F3633" w:rsidRDefault="00084992" w:rsidP="00084992">
      <w:pPr>
        <w:numPr>
          <w:ilvl w:val="0"/>
          <w:numId w:val="1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84992" w:rsidRPr="003F3633" w14:paraId="5B6820A0" w14:textId="77777777" w:rsidTr="00243117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1E75B79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</w:t>
            </w:r>
            <w:proofErr w:type="spellEnd"/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E8B4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84992" w:rsidRPr="003F3633" w14:paraId="17936A5B" w14:textId="77777777" w:rsidTr="00243117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4B86ECB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</w:t>
            </w:r>
            <w:proofErr w:type="spellEnd"/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4553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84992" w:rsidRPr="003F3633" w14:paraId="769AAC20" w14:textId="77777777" w:rsidTr="00243117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63D970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4FE4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84992" w:rsidRPr="003F3633" w14:paraId="70B92AB6" w14:textId="77777777" w:rsidTr="00243117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6CA40B6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14DF9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84992" w:rsidRPr="003F3633" w14:paraId="1B883008" w14:textId="77777777" w:rsidTr="00243117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AA87F7B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52CB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84992" w:rsidRPr="003F3633" w14:paraId="5C7AA902" w14:textId="77777777" w:rsidTr="00243117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2A7672A" w14:textId="77777777" w:rsidR="00084992" w:rsidRPr="003F3633" w:rsidRDefault="00084992" w:rsidP="00243117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i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</w:t>
            </w:r>
            <w:proofErr w:type="spellEnd"/>
          </w:p>
          <w:p w14:paraId="7B2DA24D" w14:textId="77777777" w:rsidR="00084992" w:rsidRPr="003F3633" w:rsidRDefault="00084992" w:rsidP="00243117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uprawnionej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do 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kontaktów</w:t>
            </w:r>
            <w:proofErr w:type="spellEnd"/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6154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84992" w:rsidRPr="003F3633" w14:paraId="62B88A9E" w14:textId="77777777" w:rsidTr="00243117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8B2953B" w14:textId="77777777" w:rsidR="00084992" w:rsidRPr="003F3633" w:rsidRDefault="00084992" w:rsidP="00243117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Nr 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telefonu</w:t>
            </w:r>
            <w:proofErr w:type="spellEnd"/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DAAB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84992" w:rsidRPr="003F3633" w14:paraId="123B5D2D" w14:textId="77777777" w:rsidTr="00243117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AAA796" w14:textId="77777777" w:rsidR="00084992" w:rsidRPr="003F3633" w:rsidRDefault="00084992" w:rsidP="00243117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mailowy</w:t>
            </w:r>
            <w:proofErr w:type="spellEnd"/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1DAE" w14:textId="77777777" w:rsidR="00084992" w:rsidRPr="003F3633" w:rsidRDefault="00084992" w:rsidP="00243117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0A724D56" w14:textId="77777777" w:rsidR="00084992" w:rsidRPr="003F3633" w:rsidRDefault="00084992" w:rsidP="00341097">
      <w:pPr>
        <w:tabs>
          <w:tab w:val="left" w:pos="284"/>
        </w:tabs>
        <w:suppressAutoHyphens/>
        <w:spacing w:after="0" w:line="276" w:lineRule="auto"/>
        <w:rPr>
          <w:rFonts w:asciiTheme="majorHAnsi" w:hAnsiTheme="majorHAnsi" w:cs="Tahoma"/>
          <w:color w:val="auto"/>
          <w:szCs w:val="20"/>
        </w:rPr>
      </w:pPr>
    </w:p>
    <w:p w14:paraId="5E0D8261" w14:textId="77777777" w:rsidR="00084992" w:rsidRPr="003F3633" w:rsidRDefault="00084992" w:rsidP="00084992">
      <w:pPr>
        <w:pStyle w:val="Akapitzlist"/>
        <w:numPr>
          <w:ilvl w:val="0"/>
          <w:numId w:val="1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474FAE89" w14:textId="77777777" w:rsidR="00084992" w:rsidRPr="00084992" w:rsidRDefault="00084992" w:rsidP="00084992">
      <w:pPr>
        <w:numPr>
          <w:ilvl w:val="1"/>
          <w:numId w:val="1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  <w:lang w:val="pl-PL"/>
        </w:rPr>
      </w:pPr>
      <w:r w:rsidRPr="00084992">
        <w:rPr>
          <w:rFonts w:asciiTheme="majorHAnsi" w:hAnsiTheme="majorHAnsi" w:cs="Tahoma"/>
          <w:color w:val="auto"/>
          <w:szCs w:val="20"/>
          <w:lang w:val="pl-PL"/>
        </w:rPr>
        <w:t>zapoznałem się z treścią Zapytania ofertowego;</w:t>
      </w:r>
    </w:p>
    <w:p w14:paraId="56E79BCE" w14:textId="77777777" w:rsidR="00084992" w:rsidRPr="00084992" w:rsidRDefault="00084992" w:rsidP="00084992">
      <w:pPr>
        <w:numPr>
          <w:ilvl w:val="1"/>
          <w:numId w:val="1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  <w:lang w:val="pl-PL"/>
        </w:rPr>
      </w:pPr>
      <w:r w:rsidRPr="00084992">
        <w:rPr>
          <w:rFonts w:asciiTheme="majorHAnsi" w:hAnsiTheme="majorHAnsi" w:cs="Tahoma"/>
          <w:color w:val="auto"/>
          <w:szCs w:val="20"/>
          <w:lang w:val="pl-PL"/>
        </w:rPr>
        <w:t>gwarantuję wykonanie niniejszego zamówienia zgodnie z treścią Zapytania ofertowego;</w:t>
      </w:r>
    </w:p>
    <w:p w14:paraId="0E51061B" w14:textId="77777777" w:rsidR="00084992" w:rsidRPr="00084992" w:rsidRDefault="00084992" w:rsidP="00084992">
      <w:pPr>
        <w:numPr>
          <w:ilvl w:val="1"/>
          <w:numId w:val="1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  <w:lang w:val="pl-PL"/>
        </w:rPr>
      </w:pPr>
      <w:r w:rsidRPr="00084992">
        <w:rPr>
          <w:rFonts w:asciiTheme="majorHAnsi" w:hAnsiTheme="majorHAnsi" w:cs="Tahoma"/>
          <w:color w:val="auto"/>
          <w:szCs w:val="20"/>
          <w:lang w:val="pl-PL"/>
        </w:rPr>
        <w:t>cena mojej oferty za prawidłową i pełną realizację zamówienia wynosi:</w:t>
      </w:r>
    </w:p>
    <w:p w14:paraId="5563EC3C" w14:textId="77777777" w:rsidR="00084992" w:rsidRPr="00084992" w:rsidRDefault="00084992" w:rsidP="00084992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  <w:lang w:val="pl-PL"/>
        </w:rPr>
      </w:pPr>
    </w:p>
    <w:p w14:paraId="756A9D00" w14:textId="7D6CC4CD" w:rsidR="00084992" w:rsidRPr="003F3633" w:rsidRDefault="00084992" w:rsidP="00084992">
      <w:pPr>
        <w:pStyle w:val="Akapitzlist"/>
        <w:numPr>
          <w:ilvl w:val="0"/>
          <w:numId w:val="14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</w:t>
      </w:r>
      <w:r w:rsidR="00111E89" w:rsidRPr="00111E89">
        <w:rPr>
          <w:rFonts w:asciiTheme="majorHAnsi" w:hAnsiTheme="majorHAnsi" w:cs="Tahoma"/>
          <w:bCs/>
          <w:sz w:val="20"/>
          <w:szCs w:val="20"/>
        </w:rPr>
        <w:t>PLN/EUR</w:t>
      </w:r>
      <w:r w:rsidR="00111E89" w:rsidRPr="00111E89">
        <w:rPr>
          <w:rFonts w:asciiTheme="majorHAnsi" w:hAnsiTheme="majorHAnsi" w:cs="Tahoma"/>
          <w:bCs/>
          <w:sz w:val="20"/>
          <w:szCs w:val="20"/>
        </w:rPr>
        <w:t>*</w:t>
      </w:r>
      <w:r w:rsidR="00111E89"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netto, </w:t>
      </w:r>
    </w:p>
    <w:p w14:paraId="1615F5B9" w14:textId="77777777" w:rsidR="00084992" w:rsidRPr="003F3633" w:rsidRDefault="00084992" w:rsidP="00084992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proofErr w:type="spellStart"/>
      <w:r w:rsidRPr="003F3633">
        <w:rPr>
          <w:rFonts w:asciiTheme="majorHAnsi" w:hAnsiTheme="majorHAnsi" w:cs="Tahoma"/>
          <w:bCs/>
          <w:i/>
          <w:color w:val="auto"/>
          <w:szCs w:val="20"/>
        </w:rPr>
        <w:t>słownie</w:t>
      </w:r>
      <w:proofErr w:type="spellEnd"/>
      <w:r w:rsidRPr="003F3633">
        <w:rPr>
          <w:rFonts w:asciiTheme="majorHAnsi" w:hAnsiTheme="majorHAnsi" w:cs="Tahoma"/>
          <w:bCs/>
          <w:i/>
          <w:color w:val="auto"/>
          <w:szCs w:val="20"/>
        </w:rPr>
        <w:t>: ………………………………………………………………………</w:t>
      </w:r>
    </w:p>
    <w:p w14:paraId="63808343" w14:textId="333A6B8B" w:rsidR="00084992" w:rsidRPr="003F3633" w:rsidRDefault="00084992" w:rsidP="00084992">
      <w:pPr>
        <w:pStyle w:val="Akapitzlist"/>
        <w:numPr>
          <w:ilvl w:val="0"/>
          <w:numId w:val="14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</w:t>
      </w:r>
      <w:r w:rsidR="00111E89" w:rsidRPr="00341097">
        <w:rPr>
          <w:rFonts w:asciiTheme="majorHAnsi" w:hAnsiTheme="majorHAnsi" w:cs="Tahoma"/>
          <w:bCs/>
          <w:sz w:val="20"/>
          <w:szCs w:val="20"/>
        </w:rPr>
        <w:t>PLN/EUR</w:t>
      </w:r>
      <w:r w:rsidR="00111E89" w:rsidRPr="00341097">
        <w:rPr>
          <w:rFonts w:asciiTheme="majorHAnsi" w:hAnsiTheme="majorHAnsi" w:cs="Tahoma"/>
          <w:bCs/>
          <w:sz w:val="20"/>
          <w:szCs w:val="20"/>
        </w:rPr>
        <w:t>*</w:t>
      </w:r>
      <w:r w:rsidR="00111E89"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>brutto,</w:t>
      </w:r>
    </w:p>
    <w:p w14:paraId="54387F00" w14:textId="77777777" w:rsidR="00084992" w:rsidRDefault="00084992" w:rsidP="00084992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proofErr w:type="spellStart"/>
      <w:r w:rsidRPr="003F3633">
        <w:rPr>
          <w:rFonts w:asciiTheme="majorHAnsi" w:hAnsiTheme="majorHAnsi" w:cs="Tahoma"/>
          <w:bCs/>
          <w:i/>
          <w:color w:val="auto"/>
          <w:szCs w:val="20"/>
        </w:rPr>
        <w:t>słownie</w:t>
      </w:r>
      <w:proofErr w:type="spellEnd"/>
      <w:r w:rsidRPr="003F3633">
        <w:rPr>
          <w:rFonts w:asciiTheme="majorHAnsi" w:hAnsiTheme="majorHAnsi" w:cs="Tahoma"/>
          <w:bCs/>
          <w:i/>
          <w:color w:val="auto"/>
          <w:szCs w:val="20"/>
        </w:rPr>
        <w:t>: ………………………………………………………………………</w:t>
      </w:r>
    </w:p>
    <w:p w14:paraId="30FC3A9F" w14:textId="103B8AEA" w:rsidR="00D2775B" w:rsidRPr="00303DB7" w:rsidRDefault="00F177E3" w:rsidP="00D2775B">
      <w:pPr>
        <w:pStyle w:val="Akapitzlist"/>
        <w:autoSpaceDE w:val="0"/>
        <w:spacing w:after="0" w:line="276" w:lineRule="auto"/>
        <w:rPr>
          <w:rFonts w:asciiTheme="majorHAnsi" w:hAnsiTheme="majorHAnsi" w:cs="Tahoma"/>
          <w:bCs/>
          <w:i/>
          <w:iCs/>
          <w:sz w:val="16"/>
          <w:szCs w:val="16"/>
          <w:lang w:val="en-US"/>
        </w:rPr>
      </w:pPr>
      <w:r>
        <w:rPr>
          <w:rFonts w:asciiTheme="majorHAnsi" w:hAnsiTheme="majorHAnsi" w:cs="Tahoma"/>
          <w:bCs/>
          <w:i/>
          <w:szCs w:val="20"/>
        </w:rPr>
        <w:tab/>
      </w:r>
      <w:r w:rsidR="00D2775B" w:rsidRPr="00303DB7">
        <w:rPr>
          <w:rFonts w:asciiTheme="majorHAnsi" w:hAnsiTheme="majorHAnsi" w:cs="Tahoma"/>
          <w:bCs/>
          <w:i/>
          <w:iCs/>
          <w:sz w:val="16"/>
          <w:szCs w:val="16"/>
          <w:lang w:val="en-US"/>
        </w:rPr>
        <w:t>*</w:t>
      </w:r>
      <w:proofErr w:type="spellStart"/>
      <w:r w:rsidR="00D2775B">
        <w:rPr>
          <w:rFonts w:asciiTheme="majorHAnsi" w:hAnsiTheme="majorHAnsi" w:cs="Tahoma"/>
          <w:bCs/>
          <w:i/>
          <w:iCs/>
          <w:sz w:val="16"/>
          <w:szCs w:val="16"/>
          <w:lang w:val="en-US"/>
        </w:rPr>
        <w:t>Niepotrzbne</w:t>
      </w:r>
      <w:proofErr w:type="spellEnd"/>
      <w:r w:rsidR="00D2775B">
        <w:rPr>
          <w:rFonts w:asciiTheme="majorHAnsi" w:hAnsiTheme="majorHAnsi" w:cs="Tahoma"/>
          <w:bCs/>
          <w:i/>
          <w:iCs/>
          <w:sz w:val="16"/>
          <w:szCs w:val="16"/>
          <w:lang w:val="en-US"/>
        </w:rPr>
        <w:t xml:space="preserve"> </w:t>
      </w:r>
      <w:proofErr w:type="spellStart"/>
      <w:r w:rsidR="00D2775B">
        <w:rPr>
          <w:rFonts w:asciiTheme="majorHAnsi" w:hAnsiTheme="majorHAnsi" w:cs="Tahoma"/>
          <w:bCs/>
          <w:i/>
          <w:iCs/>
          <w:sz w:val="16"/>
          <w:szCs w:val="16"/>
          <w:lang w:val="en-US"/>
        </w:rPr>
        <w:t>wykreślić</w:t>
      </w:r>
      <w:proofErr w:type="spellEnd"/>
      <w:r w:rsidR="00B82779">
        <w:rPr>
          <w:rFonts w:asciiTheme="majorHAnsi" w:hAnsiTheme="majorHAnsi" w:cs="Tahoma"/>
          <w:bCs/>
          <w:i/>
          <w:iCs/>
          <w:sz w:val="16"/>
          <w:szCs w:val="16"/>
          <w:lang w:val="en-US"/>
        </w:rPr>
        <w:t>.</w:t>
      </w:r>
    </w:p>
    <w:p w14:paraId="2A36C63E" w14:textId="5761B4CF" w:rsidR="00341097" w:rsidRPr="00D2775B" w:rsidRDefault="00341097" w:rsidP="00F177E3">
      <w:pPr>
        <w:tabs>
          <w:tab w:val="left" w:pos="1170"/>
        </w:tabs>
        <w:suppressAutoHyphens/>
        <w:spacing w:after="120" w:line="480" w:lineRule="auto"/>
        <w:rPr>
          <w:rFonts w:asciiTheme="majorHAnsi" w:hAnsiTheme="majorHAnsi" w:cs="Tahoma"/>
          <w:bCs/>
          <w:i/>
          <w:szCs w:val="20"/>
          <w:lang w:val="en-US"/>
        </w:rPr>
      </w:pPr>
    </w:p>
    <w:p w14:paraId="166CFECA" w14:textId="77777777" w:rsidR="00084992" w:rsidRPr="00084992" w:rsidRDefault="00084992" w:rsidP="00084992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  <w:lang w:val="pl-PL"/>
        </w:rPr>
      </w:pPr>
      <w:r w:rsidRPr="00084992">
        <w:rPr>
          <w:rFonts w:asciiTheme="majorHAnsi" w:hAnsiTheme="majorHAnsi" w:cs="Tahoma"/>
          <w:color w:val="auto"/>
          <w:szCs w:val="20"/>
          <w:lang w:val="pl-PL"/>
        </w:rPr>
        <w:t xml:space="preserve">Powyższa cena zawiera  wszelkie koszty związane z realizacją zamówienia, w tym koszty dojazdu, koszty materiałów i inne. </w:t>
      </w:r>
    </w:p>
    <w:p w14:paraId="6E77526A" w14:textId="77777777" w:rsidR="00084992" w:rsidRPr="00084992" w:rsidRDefault="00084992" w:rsidP="00084992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  <w:lang w:val="pl-PL"/>
        </w:rPr>
      </w:pPr>
    </w:p>
    <w:p w14:paraId="72A18DD6" w14:textId="77777777" w:rsidR="00084992" w:rsidRDefault="00084992" w:rsidP="00084992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084992">
        <w:rPr>
          <w:rFonts w:asciiTheme="majorHAnsi" w:hAnsiTheme="majorHAnsi" w:cs="Tahoma"/>
          <w:bCs/>
          <w:szCs w:val="20"/>
          <w:lang w:val="pl-PL"/>
        </w:rPr>
        <w:t xml:space="preserve">Oświadczam, że termin realizacji całości przedmiotu zamówienia wynosi </w:t>
      </w:r>
      <w:r w:rsidRPr="00084992">
        <w:rPr>
          <w:rFonts w:asciiTheme="majorHAnsi" w:hAnsiTheme="majorHAnsi" w:cs="Tahoma"/>
          <w:b/>
          <w:szCs w:val="20"/>
          <w:lang w:val="pl-PL"/>
        </w:rPr>
        <w:t>do</w:t>
      </w:r>
      <w:r w:rsidRPr="00084992">
        <w:rPr>
          <w:rFonts w:asciiTheme="majorHAnsi" w:hAnsiTheme="majorHAnsi" w:cs="Tahoma"/>
          <w:bCs/>
          <w:szCs w:val="20"/>
          <w:lang w:val="pl-PL"/>
        </w:rPr>
        <w:t xml:space="preserve"> </w:t>
      </w:r>
      <w:r w:rsidRPr="00084992">
        <w:rPr>
          <w:rFonts w:asciiTheme="majorHAnsi" w:hAnsiTheme="majorHAnsi" w:cs="Tahoma"/>
          <w:b/>
          <w:szCs w:val="20"/>
          <w:lang w:val="pl-PL"/>
        </w:rPr>
        <w:t>…………….</w:t>
      </w:r>
      <w:r w:rsidRPr="00084992">
        <w:rPr>
          <w:rFonts w:asciiTheme="majorHAnsi" w:hAnsiTheme="majorHAnsi" w:cs="Tahoma"/>
          <w:bCs/>
          <w:szCs w:val="20"/>
          <w:lang w:val="pl-PL"/>
        </w:rPr>
        <w:t xml:space="preserve"> </w:t>
      </w:r>
      <w:r w:rsidRPr="003F3633">
        <w:rPr>
          <w:rFonts w:asciiTheme="majorHAnsi" w:hAnsiTheme="majorHAnsi" w:cs="Tahoma"/>
          <w:bCs/>
          <w:szCs w:val="20"/>
        </w:rPr>
        <w:t>(</w:t>
      </w:r>
      <w:proofErr w:type="spellStart"/>
      <w:r w:rsidRPr="003F3633">
        <w:rPr>
          <w:rFonts w:asciiTheme="majorHAnsi" w:hAnsiTheme="majorHAnsi" w:cs="Tahoma"/>
          <w:bCs/>
          <w:szCs w:val="20"/>
        </w:rPr>
        <w:t>słownie</w:t>
      </w:r>
      <w:proofErr w:type="spellEnd"/>
      <w:r w:rsidRPr="003F3633">
        <w:rPr>
          <w:rFonts w:asciiTheme="majorHAnsi" w:hAnsiTheme="majorHAnsi" w:cs="Tahoma"/>
          <w:bCs/>
          <w:szCs w:val="20"/>
        </w:rPr>
        <w:t>:</w:t>
      </w:r>
      <w:r>
        <w:rPr>
          <w:rFonts w:asciiTheme="majorHAnsi" w:hAnsiTheme="majorHAnsi" w:cs="Tahoma"/>
          <w:bCs/>
          <w:szCs w:val="20"/>
        </w:rPr>
        <w:t xml:space="preserve"> </w:t>
      </w:r>
      <w:r>
        <w:rPr>
          <w:rFonts w:asciiTheme="majorHAnsi" w:hAnsiTheme="majorHAnsi" w:cs="Tahoma"/>
          <w:b/>
          <w:szCs w:val="20"/>
        </w:rPr>
        <w:t>…………………………………...</w:t>
      </w:r>
      <w:r w:rsidRPr="003F3633">
        <w:rPr>
          <w:rFonts w:asciiTheme="majorHAnsi" w:hAnsiTheme="majorHAnsi" w:cs="Tahoma"/>
          <w:bCs/>
          <w:szCs w:val="20"/>
        </w:rPr>
        <w:t xml:space="preserve">) </w:t>
      </w:r>
      <w:proofErr w:type="spellStart"/>
      <w:r w:rsidRPr="00715BF0">
        <w:rPr>
          <w:rFonts w:asciiTheme="majorHAnsi" w:hAnsiTheme="majorHAnsi" w:cs="Tahoma"/>
          <w:b/>
          <w:szCs w:val="20"/>
        </w:rPr>
        <w:t>dni</w:t>
      </w:r>
      <w:proofErr w:type="spellEnd"/>
      <w:r w:rsidRPr="00715BF0">
        <w:rPr>
          <w:rFonts w:asciiTheme="majorHAnsi" w:hAnsiTheme="majorHAnsi" w:cs="Tahoma"/>
          <w:b/>
          <w:szCs w:val="20"/>
        </w:rPr>
        <w:t xml:space="preserve"> </w:t>
      </w:r>
      <w:proofErr w:type="spellStart"/>
      <w:r w:rsidRPr="00715BF0">
        <w:rPr>
          <w:rFonts w:asciiTheme="majorHAnsi" w:hAnsiTheme="majorHAnsi" w:cs="Tahoma"/>
          <w:b/>
          <w:szCs w:val="20"/>
        </w:rPr>
        <w:t>roboczych</w:t>
      </w:r>
      <w:proofErr w:type="spellEnd"/>
      <w:r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3ACB4926" w14:textId="77777777" w:rsidR="00084992" w:rsidRPr="003F3633" w:rsidRDefault="00084992" w:rsidP="00084992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3C1FAC4" w14:textId="77777777" w:rsidR="00084992" w:rsidRPr="003F3633" w:rsidRDefault="00084992" w:rsidP="00084992">
      <w:pPr>
        <w:pStyle w:val="Akapitzlist"/>
        <w:numPr>
          <w:ilvl w:val="1"/>
          <w:numId w:val="1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dni;</w:t>
      </w:r>
    </w:p>
    <w:p w14:paraId="63BE0160" w14:textId="77777777" w:rsidR="00084992" w:rsidRPr="003F3633" w:rsidRDefault="00084992" w:rsidP="00084992">
      <w:pPr>
        <w:pStyle w:val="Akapitzlist"/>
        <w:numPr>
          <w:ilvl w:val="1"/>
          <w:numId w:val="1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0B47A75B" w14:textId="77777777" w:rsidR="00084992" w:rsidRPr="003F3633" w:rsidRDefault="00084992" w:rsidP="00084992">
      <w:pPr>
        <w:pStyle w:val="Akapitzlist"/>
        <w:numPr>
          <w:ilvl w:val="1"/>
          <w:numId w:val="1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56EBFB9D" w14:textId="77777777" w:rsidR="00084992" w:rsidRPr="003F3633" w:rsidRDefault="00084992" w:rsidP="00084992">
      <w:pPr>
        <w:pStyle w:val="Akapitzlist"/>
        <w:numPr>
          <w:ilvl w:val="1"/>
          <w:numId w:val="1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 do wykonania przedmiotu zamówienia;</w:t>
      </w:r>
    </w:p>
    <w:p w14:paraId="3620A0A9" w14:textId="77777777" w:rsidR="00084992" w:rsidRDefault="00084992" w:rsidP="00084992">
      <w:pPr>
        <w:pStyle w:val="Akapitzlist"/>
        <w:numPr>
          <w:ilvl w:val="1"/>
          <w:numId w:val="1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znajduję się w sytuacji ekonomicznej i finansowej zapewniającej prawidłowe wykonanie zamówienia.</w:t>
      </w:r>
    </w:p>
    <w:p w14:paraId="1CC03915" w14:textId="77777777" w:rsidR="00084992" w:rsidRDefault="00084992" w:rsidP="00084992">
      <w:pPr>
        <w:pStyle w:val="Akapitzlist"/>
        <w:numPr>
          <w:ilvl w:val="1"/>
          <w:numId w:val="12"/>
        </w:numPr>
        <w:spacing w:after="0" w:line="276" w:lineRule="auto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o</w:t>
      </w:r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świadczam/y, że 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>późn</w:t>
      </w:r>
      <w:proofErr w:type="spellEnd"/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. zm.) </w:t>
      </w:r>
    </w:p>
    <w:p w14:paraId="155A8B43" w14:textId="77777777" w:rsidR="00084992" w:rsidRPr="003F3633" w:rsidRDefault="00084992" w:rsidP="00084992">
      <w:pPr>
        <w:pStyle w:val="Akapitzlist"/>
        <w:numPr>
          <w:ilvl w:val="1"/>
          <w:numId w:val="1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4D9D3865" w14:textId="77777777" w:rsidR="00084992" w:rsidRPr="00084992" w:rsidRDefault="00084992" w:rsidP="00084992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  <w:lang w:val="pl-PL"/>
        </w:rPr>
      </w:pPr>
    </w:p>
    <w:p w14:paraId="2389573B" w14:textId="77777777" w:rsidR="00084992" w:rsidRPr="003F3633" w:rsidRDefault="00084992" w:rsidP="00084992">
      <w:pPr>
        <w:numPr>
          <w:ilvl w:val="0"/>
          <w:numId w:val="1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proofErr w:type="spellStart"/>
      <w:r w:rsidRPr="003F3633">
        <w:rPr>
          <w:rFonts w:asciiTheme="majorHAnsi" w:hAnsiTheme="majorHAnsi" w:cs="Tahoma"/>
          <w:color w:val="auto"/>
          <w:szCs w:val="20"/>
        </w:rPr>
        <w:t>Podpis</w:t>
      </w:r>
      <w:proofErr w:type="spellEnd"/>
      <w:r w:rsidRPr="003F3633">
        <w:rPr>
          <w:rFonts w:asciiTheme="majorHAnsi" w:hAnsiTheme="majorHAnsi" w:cs="Tahoma"/>
          <w:color w:val="auto"/>
          <w:szCs w:val="20"/>
        </w:rPr>
        <w:t>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084992" w:rsidRPr="003F3633" w14:paraId="527DCF16" w14:textId="77777777" w:rsidTr="00243117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6E4326C" w14:textId="77777777" w:rsidR="00084992" w:rsidRPr="003F3633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6F37B8" w14:textId="77777777" w:rsidR="00084992" w:rsidRPr="00084992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  <w:lang w:val="pl-PL"/>
              </w:rPr>
            </w:pPr>
            <w:r w:rsidRPr="00084992">
              <w:rPr>
                <w:rFonts w:asciiTheme="majorHAnsi" w:hAnsiTheme="majorHAnsi" w:cs="Tahoma"/>
                <w:color w:val="auto"/>
                <w:szCs w:val="20"/>
                <w:lang w:val="pl-PL"/>
              </w:rPr>
              <w:t>Nazwisko i imię osoby (osób) upoważnionej(</w:t>
            </w:r>
            <w:proofErr w:type="spellStart"/>
            <w:r w:rsidRPr="00084992">
              <w:rPr>
                <w:rFonts w:asciiTheme="majorHAnsi" w:hAnsiTheme="majorHAnsi" w:cs="Tahoma"/>
                <w:color w:val="auto"/>
                <w:szCs w:val="20"/>
                <w:lang w:val="pl-PL"/>
              </w:rPr>
              <w:t>ych</w:t>
            </w:r>
            <w:proofErr w:type="spellEnd"/>
            <w:r w:rsidRPr="00084992">
              <w:rPr>
                <w:rFonts w:asciiTheme="majorHAnsi" w:hAnsiTheme="majorHAnsi" w:cs="Tahoma"/>
                <w:color w:val="auto"/>
                <w:szCs w:val="20"/>
                <w:lang w:val="pl-PL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4B9698E" w14:textId="77777777" w:rsidR="00084992" w:rsidRPr="00084992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  <w:lang w:val="pl-PL"/>
              </w:rPr>
            </w:pPr>
            <w:r w:rsidRPr="00084992">
              <w:rPr>
                <w:rFonts w:asciiTheme="majorHAnsi" w:hAnsiTheme="majorHAnsi" w:cs="Tahoma"/>
                <w:color w:val="auto"/>
                <w:szCs w:val="20"/>
                <w:lang w:val="pl-PL"/>
              </w:rPr>
              <w:t xml:space="preserve">Podpis(y) osoby(osób) </w:t>
            </w:r>
            <w:r w:rsidRPr="00084992">
              <w:rPr>
                <w:rFonts w:asciiTheme="majorHAnsi" w:hAnsiTheme="majorHAnsi" w:cs="Tahoma"/>
                <w:color w:val="auto"/>
                <w:szCs w:val="20"/>
                <w:lang w:val="pl-PL"/>
              </w:rPr>
              <w:br/>
              <w:t>upoważnionej(</w:t>
            </w:r>
            <w:proofErr w:type="spellStart"/>
            <w:r w:rsidRPr="00084992">
              <w:rPr>
                <w:rFonts w:asciiTheme="majorHAnsi" w:hAnsiTheme="majorHAnsi" w:cs="Tahoma"/>
                <w:color w:val="auto"/>
                <w:szCs w:val="20"/>
                <w:lang w:val="pl-PL"/>
              </w:rPr>
              <w:t>ych</w:t>
            </w:r>
            <w:proofErr w:type="spellEnd"/>
            <w:r w:rsidRPr="00084992">
              <w:rPr>
                <w:rFonts w:asciiTheme="majorHAnsi" w:hAnsiTheme="majorHAnsi" w:cs="Tahoma"/>
                <w:color w:val="auto"/>
                <w:szCs w:val="20"/>
                <w:lang w:val="pl-PL"/>
              </w:rPr>
              <w:t>) do 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8135303" w14:textId="77777777" w:rsidR="00084992" w:rsidRPr="003F3633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  <w:proofErr w:type="spellEnd"/>
          </w:p>
          <w:p w14:paraId="48647F8B" w14:textId="77777777" w:rsidR="00084992" w:rsidRPr="003F3633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i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data</w:t>
            </w:r>
          </w:p>
        </w:tc>
      </w:tr>
      <w:tr w:rsidR="00084992" w:rsidRPr="003F3633" w14:paraId="0766D58C" w14:textId="77777777" w:rsidTr="00243117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E65CB" w14:textId="77777777" w:rsidR="00084992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6F13FEAD" w14:textId="77777777" w:rsidR="00084992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6D1E1C32" w14:textId="77777777" w:rsidR="00084992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372C92FD" w14:textId="77777777" w:rsidR="00084992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40FD23F" w14:textId="77777777" w:rsidR="00084992" w:rsidRDefault="00084992" w:rsidP="00243117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E0188AA" w14:textId="77777777" w:rsidR="00084992" w:rsidRPr="003F3633" w:rsidRDefault="00084992" w:rsidP="00243117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4AA11" w14:textId="77777777" w:rsidR="00084992" w:rsidRPr="003F3633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5D0C84" w14:textId="77777777" w:rsidR="00084992" w:rsidRPr="003F3633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60297" w14:textId="77777777" w:rsidR="00084992" w:rsidRPr="003F3633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E1E25" w14:textId="77777777" w:rsidR="00084992" w:rsidRPr="003F3633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66272943" w14:textId="77777777" w:rsidR="00084992" w:rsidRPr="003F3633" w:rsidRDefault="00084992" w:rsidP="00243117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0F1B060C" w14:textId="77777777" w:rsidR="00084992" w:rsidRPr="003F3633" w:rsidRDefault="00084992" w:rsidP="00084992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AC3B7F4" w14:textId="77777777" w:rsidR="00084992" w:rsidRPr="003F3633" w:rsidRDefault="00084992" w:rsidP="00084992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508CB179" w14:textId="066779E0" w:rsidR="000D5FF9" w:rsidRPr="009F2951" w:rsidRDefault="000D5FF9" w:rsidP="009F2951"/>
    <w:sectPr w:rsidR="000D5FF9" w:rsidRPr="009F2951" w:rsidSect="00F54B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27" w:right="1021" w:bottom="2835" w:left="1276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82334" w14:textId="77777777" w:rsidR="00F277C1" w:rsidRDefault="00F277C1" w:rsidP="006747BD">
      <w:pPr>
        <w:spacing w:after="0" w:line="240" w:lineRule="auto"/>
      </w:pPr>
      <w:r>
        <w:separator/>
      </w:r>
    </w:p>
  </w:endnote>
  <w:endnote w:type="continuationSeparator" w:id="0">
    <w:p w14:paraId="5C339B05" w14:textId="77777777" w:rsidR="00F277C1" w:rsidRDefault="00F277C1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6C17E" w14:textId="77777777" w:rsidR="00706558" w:rsidRDefault="007065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3EA74B6" w14:textId="5BDE646D" w:rsidR="00D40690" w:rsidRDefault="0062439B">
            <w:pPr>
              <w:pStyle w:val="Stopka"/>
            </w:pPr>
            <w:r>
              <w:t>Page</w:t>
            </w:r>
            <w:r w:rsidR="00D40690">
              <w:t xml:space="preserve">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PAGE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  <w:r w:rsidR="00D40690">
              <w:t xml:space="preserve"> </w:t>
            </w:r>
            <w:r>
              <w:t>of</w:t>
            </w:r>
            <w:r w:rsidR="00D40690">
              <w:t xml:space="preserve">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NUMPAGES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8C1CC5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8FBC13E" wp14:editId="7D313EAA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340" name="Obraz 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653DEE93" wp14:editId="13F6701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3A9F8" w14:textId="77777777" w:rsidR="0062439B" w:rsidRDefault="0062439B" w:rsidP="0062439B">
                          <w:pPr>
                            <w:pStyle w:val="LukStopka-adres"/>
                          </w:pPr>
                          <w:r>
                            <w:t>Łukasiewicz Research Network – PORT Polish Center for Technology Development</w:t>
                          </w:r>
                        </w:p>
                        <w:p w14:paraId="712C6269" w14:textId="77777777" w:rsidR="0062439B" w:rsidRPr="00A42921" w:rsidRDefault="0062439B" w:rsidP="0062439B">
                          <w:pPr>
                            <w:pStyle w:val="LukStopka-adres"/>
                            <w:rPr>
                              <w:lang w:val="pl-PL"/>
                            </w:rPr>
                          </w:pPr>
                          <w:r w:rsidRPr="00A42921">
                            <w:rPr>
                              <w:lang w:val="pl-PL"/>
                            </w:rPr>
                            <w:t xml:space="preserve">ul. Stabłowicka 147, 54-066 Wrocław, Poland, Phone: +48 71 734 77 77, </w:t>
                          </w:r>
                        </w:p>
                        <w:p w14:paraId="609C111C" w14:textId="0F81F624" w:rsidR="00DA52A1" w:rsidRPr="00ED7972" w:rsidRDefault="0062439B" w:rsidP="006F645A">
                          <w:pPr>
                            <w:pStyle w:val="LukStopka-adres"/>
                          </w:pPr>
                          <w:r>
                            <w:t>Fax: +48 71 720 16 00, E-mail: biuro@port.</w:t>
                          </w:r>
                          <w:r w:rsidR="003B5A24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0D5FF9" w:rsidRPr="000D5FF9">
                            <w:t>386585168</w:t>
                          </w:r>
                          <w:r>
                            <w:t xml:space="preserve"> | </w:t>
                          </w:r>
                          <w:r w:rsidRPr="00FB4FC5">
                            <w:t>District Court for Wrocław</w:t>
                          </w:r>
                          <w:r>
                            <w:t xml:space="preserve"> – </w:t>
                          </w:r>
                          <w:r w:rsidRPr="00FB4FC5">
                            <w:t>Fabryczna</w:t>
                          </w:r>
                          <w:r>
                            <w:t xml:space="preserve"> in Wrocław, </w:t>
                          </w:r>
                          <w:r w:rsidRPr="00FB4FC5">
                            <w:t>Commercial Division of the National Court Register under KRS No.</w:t>
                          </w:r>
                          <w:r>
                            <w:t xml:space="preserve"> </w:t>
                          </w:r>
                          <w:r w:rsidR="003B5A24" w:rsidRPr="003B5A24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DEE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6D3A9F8" w14:textId="77777777" w:rsidR="0062439B" w:rsidRDefault="0062439B" w:rsidP="0062439B">
                    <w:pPr>
                      <w:pStyle w:val="LukStopka-adres"/>
                    </w:pPr>
                    <w:r>
                      <w:t>Łukasiewicz Research Network – PORT Polish Center for Technology Development</w:t>
                    </w:r>
                  </w:p>
                  <w:p w14:paraId="712C6269" w14:textId="77777777" w:rsidR="0062439B" w:rsidRPr="00A42921" w:rsidRDefault="0062439B" w:rsidP="0062439B">
                    <w:pPr>
                      <w:pStyle w:val="LukStopka-adres"/>
                      <w:rPr>
                        <w:lang w:val="pl-PL"/>
                      </w:rPr>
                    </w:pPr>
                    <w:r w:rsidRPr="00A42921">
                      <w:rPr>
                        <w:lang w:val="pl-PL"/>
                      </w:rPr>
                      <w:t xml:space="preserve">ul. Stabłowicka 147, 54-066 Wrocław, Poland, Phone: +48 71 734 77 77, </w:t>
                    </w:r>
                  </w:p>
                  <w:p w14:paraId="609C111C" w14:textId="0F81F624" w:rsidR="00DA52A1" w:rsidRPr="00ED7972" w:rsidRDefault="0062439B" w:rsidP="006F645A">
                    <w:pPr>
                      <w:pStyle w:val="LukStopka-adres"/>
                    </w:pPr>
                    <w:r>
                      <w:t>Fax: +48 71 720 16 00, E-mail: biuro@port.</w:t>
                    </w:r>
                    <w:r w:rsidR="003B5A24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0D5FF9" w:rsidRPr="000D5FF9">
                      <w:t>386585168</w:t>
                    </w:r>
                    <w:r>
                      <w:t xml:space="preserve"> | </w:t>
                    </w:r>
                    <w:r w:rsidRPr="00FB4FC5">
                      <w:t>District Court for Wrocław</w:t>
                    </w:r>
                    <w:r>
                      <w:t xml:space="preserve"> – </w:t>
                    </w:r>
                    <w:r w:rsidRPr="00FB4FC5">
                      <w:t>Fabryczna</w:t>
                    </w:r>
                    <w:r>
                      <w:t xml:space="preserve"> in Wrocław, </w:t>
                    </w:r>
                    <w:r w:rsidRPr="00FB4FC5">
                      <w:t>Commercial Division of the National Court Register under KRS No.</w:t>
                    </w:r>
                    <w:r>
                      <w:t xml:space="preserve"> </w:t>
                    </w:r>
                    <w:r w:rsidR="003B5A24" w:rsidRPr="003B5A24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b/>
        <w:color w:val="000000" w:themeColor="background1"/>
        <w:spacing w:val="4"/>
        <w:sz w:val="20"/>
        <w:szCs w:val="22"/>
        <w:lang w:val="en-GB" w:eastAsia="en-US"/>
      </w:rPr>
      <w:id w:val="16775412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HAnsi" w:hAnsiTheme="minorHAnsi" w:cstheme="minorBidi"/>
            <w:b/>
            <w:color w:val="000000" w:themeColor="background1"/>
            <w:spacing w:val="4"/>
            <w:sz w:val="20"/>
            <w:szCs w:val="22"/>
            <w:lang w:val="en-GB" w:eastAsia="en-US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118A652" w14:textId="6C0FD9B7" w:rsidR="00721C94" w:rsidRDefault="00721C94" w:rsidP="00721C94">
            <w:pPr>
              <w:pStyle w:val="NormalnyWeb"/>
            </w:pPr>
            <w:r>
              <w:rPr>
                <w:noProof/>
              </w:rPr>
              <w:drawing>
                <wp:inline distT="0" distB="0" distL="0" distR="0" wp14:anchorId="1B6ADC08" wp14:editId="592D2BB6">
                  <wp:extent cx="2115620" cy="4000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686" cy="40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BC0D3E" w14:textId="1EB23814" w:rsidR="00C853B4" w:rsidRDefault="00C853B4" w:rsidP="0055205A">
            <w:pPr>
              <w:pStyle w:val="LukStopka-adres"/>
            </w:pPr>
          </w:p>
          <w:p w14:paraId="4CB75EBB" w14:textId="45C11802" w:rsidR="004F5805" w:rsidRPr="00D40690" w:rsidRDefault="00B82779" w:rsidP="00D40690">
            <w:pPr>
              <w:pStyle w:val="Stopka"/>
            </w:pPr>
          </w:p>
        </w:sdtContent>
      </w:sdt>
    </w:sdtContent>
  </w:sdt>
  <w:p w14:paraId="31BA1AC1" w14:textId="45B9855A" w:rsidR="003F4BA3" w:rsidRPr="00D06D36" w:rsidRDefault="00F54B98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76672" behindDoc="1" locked="1" layoutInCell="1" allowOverlap="1" wp14:anchorId="793D95D9" wp14:editId="539D6E00">
              <wp:simplePos x="0" y="0"/>
              <wp:positionH relativeFrom="margin">
                <wp:posOffset>-95885</wp:posOffset>
              </wp:positionH>
              <wp:positionV relativeFrom="page">
                <wp:posOffset>9220200</wp:posOffset>
              </wp:positionV>
              <wp:extent cx="5525770" cy="504825"/>
              <wp:effectExtent l="0" t="0" r="0" b="9525"/>
              <wp:wrapNone/>
              <wp:docPr id="26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5770" cy="504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EDF94" w14:textId="77777777" w:rsidR="00F54B98" w:rsidRDefault="00F54B98" w:rsidP="00F54B98">
                          <w:pPr>
                            <w:pStyle w:val="LukStopka-adres"/>
                            <w:rPr>
                              <w:b/>
                              <w:bCs/>
                              <w:color w:val="auto"/>
                            </w:rPr>
                          </w:pP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This project has received funding from the Horizon Europe Research and </w:t>
                          </w:r>
                          <w:r>
                            <w:rPr>
                              <w:b/>
                              <w:bCs/>
                              <w:color w:val="auto"/>
                            </w:rPr>
                            <w:t>i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nnovation funding programme </w:t>
                          </w:r>
                        </w:p>
                        <w:p w14:paraId="532E2740" w14:textId="493EA9C4" w:rsidR="00F54B98" w:rsidRPr="00ED7972" w:rsidRDefault="00F54B98" w:rsidP="00F54B98">
                          <w:pPr>
                            <w:pStyle w:val="LukStopka-adres"/>
                          </w:pP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under </w:t>
                          </w:r>
                          <w:r>
                            <w:rPr>
                              <w:b/>
                              <w:bCs/>
                              <w:color w:val="auto"/>
                            </w:rPr>
                            <w:t>G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rant </w:t>
                          </w:r>
                          <w:r>
                            <w:rPr>
                              <w:b/>
                              <w:bCs/>
                              <w:color w:val="auto"/>
                            </w:rPr>
                            <w:t>A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greement </w:t>
                          </w:r>
                          <w:r>
                            <w:rPr>
                              <w:b/>
                              <w:bCs/>
                              <w:color w:val="auto"/>
                            </w:rPr>
                            <w:t>P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>roject 10</w:t>
                          </w:r>
                          <w:r w:rsidR="00721C94">
                            <w:rPr>
                              <w:b/>
                              <w:bCs/>
                              <w:color w:val="auto"/>
                            </w:rPr>
                            <w:t>1136375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 — </w:t>
                          </w:r>
                          <w:r w:rsidR="00721C94">
                            <w:rPr>
                              <w:b/>
                              <w:bCs/>
                              <w:color w:val="auto"/>
                            </w:rPr>
                            <w:t>P4Health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D95D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.55pt;margin-top:726pt;width:435.1pt;height:39.7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" filled="f" stroked="f">
              <v:textbox inset="0,0,0,0">
                <w:txbxContent>
                  <w:p w14:paraId="02DEDF94" w14:textId="77777777" w:rsidR="00F54B98" w:rsidRDefault="00F54B98" w:rsidP="00F54B98">
                    <w:pPr>
                      <w:pStyle w:val="LukStopka-adres"/>
                      <w:rPr>
                        <w:b/>
                        <w:bCs/>
                        <w:color w:val="auto"/>
                      </w:rPr>
                    </w:pPr>
                    <w:r w:rsidRPr="0055205A">
                      <w:rPr>
                        <w:b/>
                        <w:bCs/>
                        <w:color w:val="auto"/>
                      </w:rPr>
                      <w:t xml:space="preserve">This project has received funding from the Horizon Europe Research and </w:t>
                    </w:r>
                    <w:r>
                      <w:rPr>
                        <w:b/>
                        <w:bCs/>
                        <w:color w:val="auto"/>
                      </w:rPr>
                      <w:t>i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 xml:space="preserve">nnovation funding programme </w:t>
                    </w:r>
                  </w:p>
                  <w:p w14:paraId="532E2740" w14:textId="493EA9C4" w:rsidR="00F54B98" w:rsidRPr="00ED7972" w:rsidRDefault="00F54B98" w:rsidP="00F54B98">
                    <w:pPr>
                      <w:pStyle w:val="LukStopka-adres"/>
                    </w:pPr>
                    <w:r w:rsidRPr="0055205A">
                      <w:rPr>
                        <w:b/>
                        <w:bCs/>
                        <w:color w:val="auto"/>
                      </w:rPr>
                      <w:t xml:space="preserve">under </w:t>
                    </w:r>
                    <w:r>
                      <w:rPr>
                        <w:b/>
                        <w:bCs/>
                        <w:color w:val="auto"/>
                      </w:rPr>
                      <w:t>G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 xml:space="preserve">rant </w:t>
                    </w:r>
                    <w:r>
                      <w:rPr>
                        <w:b/>
                        <w:bCs/>
                        <w:color w:val="auto"/>
                      </w:rPr>
                      <w:t>A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 xml:space="preserve">greement </w:t>
                    </w:r>
                    <w:r>
                      <w:rPr>
                        <w:b/>
                        <w:bCs/>
                        <w:color w:val="auto"/>
                      </w:rPr>
                      <w:t>P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>roject 10</w:t>
                    </w:r>
                    <w:r w:rsidR="00721C94">
                      <w:rPr>
                        <w:b/>
                        <w:bCs/>
                        <w:color w:val="auto"/>
                      </w:rPr>
                      <w:t>1136375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 xml:space="preserve"> — </w:t>
                    </w:r>
                    <w:r w:rsidR="00721C94">
                      <w:rPr>
                        <w:b/>
                        <w:bCs/>
                        <w:color w:val="auto"/>
                      </w:rPr>
                      <w:t>P4Health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45376334" wp14:editId="27E5CCEA">
          <wp:simplePos x="0" y="0"/>
          <wp:positionH relativeFrom="column">
            <wp:posOffset>5696585</wp:posOffset>
          </wp:positionH>
          <wp:positionV relativeFrom="page">
            <wp:posOffset>9846945</wp:posOffset>
          </wp:positionV>
          <wp:extent cx="1230630" cy="848995"/>
          <wp:effectExtent l="0" t="0" r="0" b="0"/>
          <wp:wrapNone/>
          <wp:docPr id="344" name="Obraz 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5805"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D85703C" wp14:editId="614B265C">
              <wp:simplePos x="0" y="0"/>
              <wp:positionH relativeFrom="margin">
                <wp:posOffset>-99060</wp:posOffset>
              </wp:positionH>
              <wp:positionV relativeFrom="page">
                <wp:posOffset>9734550</wp:posOffset>
              </wp:positionV>
              <wp:extent cx="4197350" cy="564515"/>
              <wp:effectExtent l="0" t="0" r="12700" b="698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35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6E3DB" w14:textId="77777777" w:rsidR="00133B29" w:rsidRPr="00EB3603" w:rsidRDefault="00133B29" w:rsidP="00133B29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EB3603">
                            <w:rPr>
                              <w:lang w:val="en-US"/>
                            </w:rPr>
                            <w:t>Łukasiewicz Research Network – PORT Polish Center for Technology Development</w:t>
                          </w:r>
                        </w:p>
                        <w:p w14:paraId="14501092" w14:textId="77777777" w:rsidR="00133B29" w:rsidRPr="00133B29" w:rsidRDefault="00133B29" w:rsidP="00133B29">
                          <w:pPr>
                            <w:pStyle w:val="LukStopka-adres"/>
                            <w:rPr>
                              <w:lang w:val="pl-PL"/>
                            </w:rPr>
                          </w:pPr>
                          <w:r w:rsidRPr="00133B29">
                            <w:rPr>
                              <w:lang w:val="pl-PL"/>
                            </w:rPr>
                            <w:t xml:space="preserve">ul. Stabłowicka 147, 54-066 Wrocław, Poland, Phone: +48 71 734 77 77, </w:t>
                          </w:r>
                        </w:p>
                        <w:p w14:paraId="5E985EF8" w14:textId="77777777" w:rsidR="00133B29" w:rsidRPr="00EB3603" w:rsidRDefault="00133B29" w:rsidP="00133B29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EB3603">
                            <w:rPr>
                              <w:lang w:val="en-US"/>
                            </w:rPr>
                            <w:t>E-mail: biuro@port.lukasiewicz.gov.pl | NIP: 894 314 05 23, REGON: 386585168   District Court for Wrocław – Fabryczna in Wrocław, Commercial Division of the National Court Register under KRS No. 0000850580</w:t>
                          </w:r>
                        </w:p>
                        <w:p w14:paraId="1C9589CE" w14:textId="00C2A169" w:rsidR="004F5805" w:rsidRPr="00133B29" w:rsidRDefault="004F5805" w:rsidP="00FB4FC5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85703C" id="_x0000_s1028" type="#_x0000_t202" style="position:absolute;margin-left:-7.8pt;margin-top:766.5pt;width:330.5pt;height:44.4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" filled="f" stroked="f">
              <v:textbox inset="0,0,0,0">
                <w:txbxContent>
                  <w:p w14:paraId="45B6E3DB" w14:textId="77777777" w:rsidR="00133B29" w:rsidRPr="00EB3603" w:rsidRDefault="00133B29" w:rsidP="00133B29">
                    <w:pPr>
                      <w:pStyle w:val="LukStopka-adres"/>
                      <w:rPr>
                        <w:lang w:val="en-US"/>
                      </w:rPr>
                    </w:pPr>
                    <w:r w:rsidRPr="00EB3603">
                      <w:rPr>
                        <w:lang w:val="en-US"/>
                      </w:rPr>
                      <w:t>Łukasiewicz Research Network – PORT Polish Center for Technology Development</w:t>
                    </w:r>
                  </w:p>
                  <w:p w14:paraId="14501092" w14:textId="77777777" w:rsidR="00133B29" w:rsidRPr="00133B29" w:rsidRDefault="00133B29" w:rsidP="00133B29">
                    <w:pPr>
                      <w:pStyle w:val="LukStopka-adres"/>
                      <w:rPr>
                        <w:lang w:val="pl-PL"/>
                      </w:rPr>
                    </w:pPr>
                    <w:r w:rsidRPr="00133B29">
                      <w:rPr>
                        <w:lang w:val="pl-PL"/>
                      </w:rPr>
                      <w:t xml:space="preserve">ul. Stabłowicka 147, 54-066 Wrocław, Poland, Phone: +48 71 734 77 77, </w:t>
                    </w:r>
                  </w:p>
                  <w:p w14:paraId="5E985EF8" w14:textId="77777777" w:rsidR="00133B29" w:rsidRPr="00EB3603" w:rsidRDefault="00133B29" w:rsidP="00133B29">
                    <w:pPr>
                      <w:pStyle w:val="LukStopka-adres"/>
                      <w:rPr>
                        <w:lang w:val="en-US"/>
                      </w:rPr>
                    </w:pPr>
                    <w:r w:rsidRPr="00EB3603">
                      <w:rPr>
                        <w:lang w:val="en-US"/>
                      </w:rPr>
                      <w:t>E-mail: biuro@port.lukasiewicz.gov.pl | NIP: 894 314 05 23, REGON: 386585168   District Court for Wrocław – Fabryczna in Wrocław, Commercial Division of the National Court Register under KRS No. 0000850580</w:t>
                    </w:r>
                  </w:p>
                  <w:p w14:paraId="1C9589CE" w14:textId="00C2A169" w:rsidR="004F5805" w:rsidRPr="00133B29" w:rsidRDefault="004F5805" w:rsidP="00FB4FC5">
                    <w:pPr>
                      <w:pStyle w:val="LukStopka-adres"/>
                      <w:rPr>
                        <w:lang w:val="en-US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9EE88" w14:textId="77777777" w:rsidR="00F277C1" w:rsidRDefault="00F277C1" w:rsidP="006747BD">
      <w:pPr>
        <w:spacing w:after="0" w:line="240" w:lineRule="auto"/>
      </w:pPr>
      <w:r>
        <w:separator/>
      </w:r>
    </w:p>
  </w:footnote>
  <w:footnote w:type="continuationSeparator" w:id="0">
    <w:p w14:paraId="0B035CF1" w14:textId="77777777" w:rsidR="00F277C1" w:rsidRDefault="00F277C1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0168" w14:textId="77777777" w:rsidR="00706558" w:rsidRDefault="007065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0AF3" w14:textId="77777777" w:rsidR="00706558" w:rsidRDefault="007065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E56FD" w14:textId="5DF636FA" w:rsidR="00BE528E" w:rsidRDefault="00EE1FF4">
    <w:pPr>
      <w:pStyle w:val="Nagwek"/>
    </w:pPr>
    <w:r>
      <w:rPr>
        <w:noProof/>
      </w:rPr>
      <w:drawing>
        <wp:anchor distT="0" distB="0" distL="114300" distR="114300" simplePos="0" relativeHeight="251679744" behindDoc="1" locked="0" layoutInCell="1" allowOverlap="1" wp14:anchorId="49A7F6D4" wp14:editId="03D7CB65">
          <wp:simplePos x="0" y="0"/>
          <wp:positionH relativeFrom="column">
            <wp:posOffset>-145719</wp:posOffset>
          </wp:positionH>
          <wp:positionV relativeFrom="paragraph">
            <wp:posOffset>-635</wp:posOffset>
          </wp:positionV>
          <wp:extent cx="2059206" cy="844964"/>
          <wp:effectExtent l="0" t="0" r="0" b="0"/>
          <wp:wrapNone/>
          <wp:docPr id="345" name="Obraz 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206" cy="844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528E">
      <w:rPr>
        <w:noProof/>
      </w:rPr>
      <w:drawing>
        <wp:anchor distT="0" distB="0" distL="114300" distR="114300" simplePos="0" relativeHeight="251674624" behindDoc="1" locked="0" layoutInCell="1" allowOverlap="1" wp14:anchorId="341151BA" wp14:editId="25378501">
          <wp:simplePos x="0" y="0"/>
          <wp:positionH relativeFrom="column">
            <wp:posOffset>3078066</wp:posOffset>
          </wp:positionH>
          <wp:positionV relativeFrom="paragraph">
            <wp:posOffset>66040</wp:posOffset>
          </wp:positionV>
          <wp:extent cx="2985342" cy="635966"/>
          <wp:effectExtent l="0" t="0" r="5715" b="0"/>
          <wp:wrapNone/>
          <wp:docPr id="341" name="Grafika 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5342" cy="635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0525F8"/>
    <w:multiLevelType w:val="multilevel"/>
    <w:tmpl w:val="B7223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13993163">
    <w:abstractNumId w:val="9"/>
  </w:num>
  <w:num w:numId="2" w16cid:durableId="676470419">
    <w:abstractNumId w:val="8"/>
  </w:num>
  <w:num w:numId="3" w16cid:durableId="420374023">
    <w:abstractNumId w:val="3"/>
  </w:num>
  <w:num w:numId="4" w16cid:durableId="1654873193">
    <w:abstractNumId w:val="2"/>
  </w:num>
  <w:num w:numId="5" w16cid:durableId="625896801">
    <w:abstractNumId w:val="1"/>
  </w:num>
  <w:num w:numId="6" w16cid:durableId="1017385138">
    <w:abstractNumId w:val="0"/>
  </w:num>
  <w:num w:numId="7" w16cid:durableId="1987007518">
    <w:abstractNumId w:val="7"/>
  </w:num>
  <w:num w:numId="8" w16cid:durableId="2082092678">
    <w:abstractNumId w:val="6"/>
  </w:num>
  <w:num w:numId="9" w16cid:durableId="580019650">
    <w:abstractNumId w:val="5"/>
  </w:num>
  <w:num w:numId="10" w16cid:durableId="998725957">
    <w:abstractNumId w:val="4"/>
  </w:num>
  <w:num w:numId="11" w16cid:durableId="1976133450">
    <w:abstractNumId w:val="12"/>
  </w:num>
  <w:num w:numId="12" w16cid:durableId="1350716001">
    <w:abstractNumId w:val="10"/>
  </w:num>
  <w:num w:numId="13" w16cid:durableId="477068261">
    <w:abstractNumId w:val="11"/>
  </w:num>
  <w:num w:numId="14" w16cid:durableId="4478187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6E3C"/>
    <w:rsid w:val="00031409"/>
    <w:rsid w:val="00070438"/>
    <w:rsid w:val="00077647"/>
    <w:rsid w:val="00084992"/>
    <w:rsid w:val="000870D5"/>
    <w:rsid w:val="000D5FF9"/>
    <w:rsid w:val="00111E89"/>
    <w:rsid w:val="00133B29"/>
    <w:rsid w:val="00134929"/>
    <w:rsid w:val="001A0BD2"/>
    <w:rsid w:val="001F406F"/>
    <w:rsid w:val="0021267F"/>
    <w:rsid w:val="00231524"/>
    <w:rsid w:val="002D2510"/>
    <w:rsid w:val="002D48BE"/>
    <w:rsid w:val="002F4540"/>
    <w:rsid w:val="00305E8D"/>
    <w:rsid w:val="00335F9F"/>
    <w:rsid w:val="00341097"/>
    <w:rsid w:val="00346C00"/>
    <w:rsid w:val="00354A18"/>
    <w:rsid w:val="00386871"/>
    <w:rsid w:val="003B5A24"/>
    <w:rsid w:val="003F4BA3"/>
    <w:rsid w:val="004A57BC"/>
    <w:rsid w:val="004F5805"/>
    <w:rsid w:val="00526CDD"/>
    <w:rsid w:val="005474F8"/>
    <w:rsid w:val="0055205A"/>
    <w:rsid w:val="005D102F"/>
    <w:rsid w:val="005D1495"/>
    <w:rsid w:val="0062439B"/>
    <w:rsid w:val="006747BD"/>
    <w:rsid w:val="006919BD"/>
    <w:rsid w:val="006D6DE5"/>
    <w:rsid w:val="006E5990"/>
    <w:rsid w:val="006F2BF6"/>
    <w:rsid w:val="006F645A"/>
    <w:rsid w:val="00706558"/>
    <w:rsid w:val="00721C94"/>
    <w:rsid w:val="0080006D"/>
    <w:rsid w:val="00805DF6"/>
    <w:rsid w:val="00821F16"/>
    <w:rsid w:val="008368C0"/>
    <w:rsid w:val="0084396A"/>
    <w:rsid w:val="00854B7B"/>
    <w:rsid w:val="008A5241"/>
    <w:rsid w:val="008A53A4"/>
    <w:rsid w:val="008C1729"/>
    <w:rsid w:val="008C75DD"/>
    <w:rsid w:val="008F027B"/>
    <w:rsid w:val="008F209D"/>
    <w:rsid w:val="00973D04"/>
    <w:rsid w:val="009D4C4D"/>
    <w:rsid w:val="009F2951"/>
    <w:rsid w:val="00A012D5"/>
    <w:rsid w:val="00A36F46"/>
    <w:rsid w:val="00A42921"/>
    <w:rsid w:val="00A4666C"/>
    <w:rsid w:val="00A52C29"/>
    <w:rsid w:val="00A86CC3"/>
    <w:rsid w:val="00B00A2F"/>
    <w:rsid w:val="00B13FAD"/>
    <w:rsid w:val="00B61F8A"/>
    <w:rsid w:val="00B76835"/>
    <w:rsid w:val="00B82779"/>
    <w:rsid w:val="00B85BCB"/>
    <w:rsid w:val="00BB675C"/>
    <w:rsid w:val="00BC66F6"/>
    <w:rsid w:val="00BE528E"/>
    <w:rsid w:val="00C623C8"/>
    <w:rsid w:val="00C736D5"/>
    <w:rsid w:val="00C853B4"/>
    <w:rsid w:val="00D005B3"/>
    <w:rsid w:val="00D06D36"/>
    <w:rsid w:val="00D20D00"/>
    <w:rsid w:val="00D2775B"/>
    <w:rsid w:val="00D40690"/>
    <w:rsid w:val="00D46CBB"/>
    <w:rsid w:val="00DA52A1"/>
    <w:rsid w:val="00E35F84"/>
    <w:rsid w:val="00E5431A"/>
    <w:rsid w:val="00E7756D"/>
    <w:rsid w:val="00E937DE"/>
    <w:rsid w:val="00EA6BC7"/>
    <w:rsid w:val="00ED7972"/>
    <w:rsid w:val="00EE1FF4"/>
    <w:rsid w:val="00EE493C"/>
    <w:rsid w:val="00F177E3"/>
    <w:rsid w:val="00F277C1"/>
    <w:rsid w:val="00F54B98"/>
    <w:rsid w:val="00F66875"/>
    <w:rsid w:val="00FB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A18A1F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CC3"/>
    <w:pPr>
      <w:spacing w:after="280" w:line="280" w:lineRule="exact"/>
      <w:jc w:val="both"/>
    </w:pPr>
    <w:rPr>
      <w:color w:val="000000" w:themeColor="background1"/>
      <w:spacing w:val="4"/>
      <w:sz w:val="20"/>
      <w:lang w:val="en-GB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F54B98"/>
    <w:pPr>
      <w:spacing w:after="0"/>
      <w:jc w:val="left"/>
    </w:pPr>
  </w:style>
  <w:style w:type="paragraph" w:styleId="NormalnyWeb">
    <w:name w:val="Normal (Web)"/>
    <w:basedOn w:val="Normalny"/>
    <w:uiPriority w:val="99"/>
    <w:semiHidden/>
    <w:unhideWhenUsed/>
    <w:rsid w:val="00721C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084992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DATA_PUB xmlns="84141fab-40ef-492f-9a5e-7c422361107c" xsi:nil="true"/>
    <BY xmlns="84141fab-40ef-492f-9a5e-7c422361107c" xsi:nil="true"/>
    <NETTO_x002e_SL xmlns="84141fab-40ef-492f-9a5e-7c422361107c" xsi:nil="true"/>
    <GODZ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DATA_END xmlns="84141fab-40ef-492f-9a5e-7c422361107c" xsi:nil="true"/>
    <DATA_x002e_DOK xmlns="84141fab-40ef-492f-9a5e-7c422361107c">2026-01-16T13:06:30+00:00</DATA_x002e_DOK>
    <OF_CZ xmlns="84141fab-40ef-492f-9a5e-7c422361107c" xsi:nil="true"/>
    <UM_x002f_ZAM xmlns="84141fab-40ef-492f-9a5e-7c422361107c" xsi:nil="true"/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97CBE-1B51-476A-9F7D-FF4A9DDAC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ED4CA9-1DE1-4ACD-89BA-1D4644F72C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7FD0B-7542-4D51-9D8C-5E9A8FA7FBB4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8A8E4C89-BF6A-4D1A-AE71-C18B5385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36</TotalTime>
  <Pages>2</Pages>
  <Words>300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Szandar | Łukasiewicz - PORT</dc:creator>
  <cp:keywords/>
  <dc:description/>
  <cp:lastModifiedBy>Magdalena Milintowicz | Łukasiewicz – PORT</cp:lastModifiedBy>
  <cp:revision>15</cp:revision>
  <cp:lastPrinted>2020-02-07T19:43:00Z</cp:lastPrinted>
  <dcterms:created xsi:type="dcterms:W3CDTF">2024-11-19T08:43:00Z</dcterms:created>
  <dcterms:modified xsi:type="dcterms:W3CDTF">2026-01-16T13:35:00Z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GrammarlyDocumentId">
    <vt:lpwstr>45c96e34-8ee8-4832-83c4-22f42471586a</vt:lpwstr>
  </property>
  <property fmtid="{D5CDD505-2E9C-101B-9397-08002B2CF9AE}" pid="4" name="MediaServiceImageTags">
    <vt:lpwstr/>
  </property>
</Properties>
</file>