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506B" w14:textId="77777777" w:rsidR="002B3A2A" w:rsidRDefault="002B3A2A" w:rsidP="00545D69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</w:p>
    <w:p w14:paraId="68EA60D4" w14:textId="428E3CE7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Załącznik nr 2 do Zapytania Ofertowego</w:t>
      </w:r>
    </w:p>
    <w:p w14:paraId="0A9070DD" w14:textId="37B8B36D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  <w:r w:rsidRPr="00827D83">
        <w:rPr>
          <w:rFonts w:eastAsia="Calibri" w:cs="Roboto Lt"/>
          <w:b/>
          <w:bCs/>
          <w:sz w:val="18"/>
          <w:szCs w:val="18"/>
        </w:rPr>
        <w:t xml:space="preserve">Nr sprawy: </w:t>
      </w:r>
      <w:r w:rsidR="000C0765" w:rsidRPr="000C0765">
        <w:rPr>
          <w:rFonts w:eastAsia="Calibri" w:cs="Roboto Lt"/>
          <w:b/>
          <w:bCs/>
          <w:sz w:val="18"/>
          <w:szCs w:val="18"/>
          <w:highlight w:val="yellow"/>
        </w:rPr>
        <w:t>DZ.272.416.2026</w:t>
      </w:r>
    </w:p>
    <w:p w14:paraId="4B8F7000" w14:textId="77777777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444EFA22" w14:textId="711DFC56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i/>
          <w:iCs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……………………………………………………………</w:t>
      </w:r>
      <w:r>
        <w:rPr>
          <w:rFonts w:eastAsia="Calibri" w:cs="Roboto Lt"/>
          <w:sz w:val="18"/>
          <w:szCs w:val="18"/>
        </w:rPr>
        <w:br/>
      </w:r>
      <w:r w:rsidRPr="00545D69">
        <w:rPr>
          <w:rFonts w:eastAsia="Calibri" w:cs="Roboto Lt"/>
          <w:i/>
          <w:iCs/>
          <w:sz w:val="18"/>
          <w:szCs w:val="18"/>
        </w:rPr>
        <w:t>(miejscowość, data)</w:t>
      </w:r>
    </w:p>
    <w:p w14:paraId="24DED5BA" w14:textId="77777777" w:rsidR="00545D69" w:rsidRPr="00545D69" w:rsidRDefault="00545D69" w:rsidP="00545D69">
      <w:pPr>
        <w:spacing w:after="120" w:line="240" w:lineRule="auto"/>
        <w:jc w:val="center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FORMULARZ OFERTOWY</w:t>
      </w:r>
    </w:p>
    <w:p w14:paraId="4627CA4D" w14:textId="586E8427" w:rsidR="00545D69" w:rsidRPr="00545D69" w:rsidRDefault="00545D69" w:rsidP="002B3A2A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22148B7F" w14:textId="77777777" w:rsidTr="00545D69"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234A5ECB" w14:textId="3C04B696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Nazwa / Firma</w:t>
            </w:r>
          </w:p>
        </w:tc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72358DA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79362BE8" w14:textId="77777777" w:rsidTr="00545D69"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9385AFC" w14:textId="1FE66071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Adres siedziby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520732D6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11BC6BF0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2E3F6043" w14:textId="7F2F17B8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505CC347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2C34E1D3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485944F" w14:textId="22C5242F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REGON (jeśli dotyczy)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13973E12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025A5C1B" w14:textId="77777777" w:rsidTr="00240D61"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F6D4" w:themeFill="accent1" w:themeFillTint="33"/>
          </w:tcPr>
          <w:p w14:paraId="03C838B8" w14:textId="624BDCF3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KRS / CEIDG (jeśli dotyczy)</w:t>
            </w:r>
          </w:p>
        </w:tc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3348EE3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66E9B4A2" w14:textId="77777777" w:rsidR="00545D69" w:rsidRP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C95746F" w14:textId="06061527" w:rsidR="00545D69" w:rsidRDefault="00545D69" w:rsidP="002B3A2A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OSOBA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7D313136" w14:textId="77777777" w:rsidTr="00024DC1">
        <w:tc>
          <w:tcPr>
            <w:tcW w:w="41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F6D4" w:themeFill="accent1" w:themeFillTint="33"/>
            <w:vAlign w:val="center"/>
          </w:tcPr>
          <w:p w14:paraId="3DE62EBF" w14:textId="155BC3CB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4105" w:type="dxa"/>
            <w:tcBorders>
              <w:top w:val="single" w:sz="12" w:space="0" w:color="auto"/>
              <w:right w:val="single" w:sz="12" w:space="0" w:color="auto"/>
            </w:tcBorders>
          </w:tcPr>
          <w:p w14:paraId="429C31D9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3514A4F7" w14:textId="77777777" w:rsidTr="00024DC1">
        <w:tc>
          <w:tcPr>
            <w:tcW w:w="4105" w:type="dxa"/>
            <w:tcBorders>
              <w:lef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6339ED96" w14:textId="25BA7831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4105" w:type="dxa"/>
            <w:tcBorders>
              <w:right w:val="single" w:sz="12" w:space="0" w:color="auto"/>
            </w:tcBorders>
          </w:tcPr>
          <w:p w14:paraId="405C6ED5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2D779779" w14:textId="77777777" w:rsidTr="00024DC1">
        <w:tc>
          <w:tcPr>
            <w:tcW w:w="41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F6D4" w:themeFill="accent1" w:themeFillTint="33"/>
            <w:vAlign w:val="center"/>
          </w:tcPr>
          <w:p w14:paraId="74096B6C" w14:textId="58D616E6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105" w:type="dxa"/>
            <w:tcBorders>
              <w:bottom w:val="single" w:sz="12" w:space="0" w:color="000000"/>
              <w:right w:val="single" w:sz="12" w:space="0" w:color="auto"/>
            </w:tcBorders>
          </w:tcPr>
          <w:p w14:paraId="286B0A51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</w:tbl>
    <w:p w14:paraId="735B9016" w14:textId="77777777" w:rsidR="00545D69" w:rsidRPr="00545D69" w:rsidRDefault="00545D69" w:rsidP="00545D69">
      <w:pPr>
        <w:spacing w:after="120"/>
        <w:rPr>
          <w:rFonts w:eastAsia="Calibri" w:cs="Roboto Lt"/>
          <w:b/>
          <w:bCs/>
          <w:sz w:val="18"/>
          <w:szCs w:val="18"/>
        </w:rPr>
      </w:pPr>
    </w:p>
    <w:p w14:paraId="429295AC" w14:textId="3DADB47F" w:rsidR="00545D69" w:rsidRPr="00024DC1" w:rsidRDefault="00545D69" w:rsidP="002B3A2A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OFERTA</w:t>
      </w:r>
    </w:p>
    <w:p w14:paraId="0C84D15D" w14:textId="7EB574D6" w:rsid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827D83">
        <w:rPr>
          <w:rFonts w:eastAsia="Calibri" w:cs="Roboto Lt"/>
          <w:sz w:val="18"/>
          <w:szCs w:val="18"/>
        </w:rPr>
        <w:t xml:space="preserve">na: </w:t>
      </w:r>
      <w:r w:rsidR="000C0765" w:rsidRPr="000C0765">
        <w:rPr>
          <w:rFonts w:eastAsia="Calibri" w:cs="Roboto Lt"/>
          <w:sz w:val="18"/>
          <w:szCs w:val="18"/>
          <w:highlight w:val="yellow"/>
        </w:rPr>
        <w:t>Dostawę pipet automatycznych wraz z</w:t>
      </w:r>
      <w:r w:rsidR="008A4939">
        <w:rPr>
          <w:rFonts w:eastAsia="Calibri" w:cs="Roboto Lt"/>
          <w:sz w:val="18"/>
          <w:szCs w:val="18"/>
          <w:highlight w:val="yellow"/>
        </w:rPr>
        <w:t>e</w:t>
      </w:r>
      <w:r w:rsidR="000C0765" w:rsidRPr="000C0765">
        <w:rPr>
          <w:rFonts w:eastAsia="Calibri" w:cs="Roboto Lt"/>
          <w:sz w:val="18"/>
          <w:szCs w:val="18"/>
          <w:highlight w:val="yellow"/>
        </w:rPr>
        <w:t xml:space="preserve"> statywem.</w:t>
      </w:r>
    </w:p>
    <w:p w14:paraId="5E608326" w14:textId="325CFCBB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składam/y ofertę na wykonanie przedmiotu zamówienia zgodnie z </w:t>
      </w:r>
      <w:r w:rsidR="00024DC1">
        <w:rPr>
          <w:rFonts w:eastAsia="Calibri" w:cs="Roboto Lt"/>
          <w:sz w:val="18"/>
          <w:szCs w:val="18"/>
        </w:rPr>
        <w:t>Załącznikiem nr 1 stanowiącym O</w:t>
      </w:r>
      <w:r w:rsidRPr="00545D69">
        <w:rPr>
          <w:rFonts w:eastAsia="Calibri" w:cs="Roboto Lt"/>
          <w:sz w:val="18"/>
          <w:szCs w:val="18"/>
        </w:rPr>
        <w:t>pis Przedmiotu Zamówienia oraz zobowiązuję/my się do realizacji zamówienia zgodnie z jego treścią oraz postanowieniami wzoru umowy stanowiącego załącznik do zapytania ofertowego.</w:t>
      </w:r>
    </w:p>
    <w:p w14:paraId="58C7730A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379422A5" w14:textId="77777777" w:rsidR="00545D69" w:rsidRPr="00545D69" w:rsidRDefault="00545D69" w:rsidP="00024DC1">
      <w:pPr>
        <w:spacing w:after="120" w:line="240" w:lineRule="auto"/>
        <w:jc w:val="lef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Cena oferty:</w:t>
      </w:r>
    </w:p>
    <w:p w14:paraId="36BFEED5" w14:textId="5796EEB9" w:rsidR="00024DC1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netto: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4901E59D" w14:textId="55519B4E" w:rsidR="00545D69" w:rsidRPr="00024DC1" w:rsidRDefault="00545D69" w:rsidP="00024DC1">
      <w:pPr>
        <w:spacing w:after="120" w:line="240" w:lineRule="auto"/>
        <w:jc w:val="left"/>
        <w:rPr>
          <w:rFonts w:eastAsia="Calibri" w:cs="Roboto Lt"/>
          <w:i/>
          <w:iCs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br/>
      </w:r>
      <w:r w:rsidRPr="00545D69">
        <w:rPr>
          <w:rFonts w:eastAsia="Calibri" w:cs="Roboto Lt"/>
          <w:i/>
          <w:iCs/>
          <w:sz w:val="18"/>
          <w:szCs w:val="18"/>
        </w:rPr>
        <w:t>Słownie: …………………………………………………………………………………………</w:t>
      </w:r>
    </w:p>
    <w:p w14:paraId="2F87AD01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5CDCD49B" w14:textId="7C788331" w:rsidR="00024DC1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Podatek VAT: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68D2916C" w14:textId="7C3A1FA4" w:rsidR="00545D69" w:rsidRPr="00024DC1" w:rsidRDefault="00545D69" w:rsidP="00024DC1">
      <w:pPr>
        <w:spacing w:after="120" w:line="240" w:lineRule="auto"/>
        <w:jc w:val="left"/>
        <w:rPr>
          <w:rFonts w:eastAsia="Calibri" w:cs="Roboto Lt"/>
          <w:i/>
          <w:iCs/>
          <w:sz w:val="18"/>
          <w:szCs w:val="18"/>
        </w:rPr>
      </w:pPr>
      <w:r w:rsidRPr="00545D69">
        <w:rPr>
          <w:rFonts w:eastAsia="Calibri" w:cs="Roboto Lt"/>
          <w:i/>
          <w:iCs/>
          <w:sz w:val="18"/>
          <w:szCs w:val="18"/>
        </w:rPr>
        <w:br/>
        <w:t>Słownie: …………………………………………………………………………………………</w:t>
      </w:r>
    </w:p>
    <w:p w14:paraId="67E8C148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7121D0D2" w14:textId="449CD949" w:rsidR="00545D69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brutto: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63D295CC" w14:textId="77777777" w:rsidR="00024DC1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0E6A5AC3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i/>
          <w:iCs/>
          <w:sz w:val="18"/>
          <w:szCs w:val="18"/>
        </w:rPr>
      </w:pPr>
      <w:r w:rsidRPr="00545D69">
        <w:rPr>
          <w:rFonts w:eastAsia="Calibri" w:cs="Roboto Lt"/>
          <w:i/>
          <w:iCs/>
          <w:sz w:val="18"/>
          <w:szCs w:val="18"/>
        </w:rPr>
        <w:lastRenderedPageBreak/>
        <w:t>Słownie: …………………………………………………………………………………………</w:t>
      </w:r>
    </w:p>
    <w:p w14:paraId="12096B69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09DF84CA" w14:textId="77777777" w:rsidR="00857AFF" w:rsidRDefault="00857AFF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857AFF">
        <w:rPr>
          <w:rFonts w:eastAsia="Calibri" w:cs="Roboto Lt"/>
          <w:sz w:val="18"/>
          <w:szCs w:val="18"/>
        </w:rPr>
        <w:t xml:space="preserve">Powyższa cena zawiera wszelkie koszty związane z realizacją zamówienia. </w:t>
      </w:r>
    </w:p>
    <w:p w14:paraId="3954FA68" w14:textId="09A7EA98" w:rsidR="00545D69" w:rsidRPr="00024DC1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Ceną oferty w rozumieniu zapytania ofertowego jest wskazana powyżej cena brutto.</w:t>
      </w:r>
    </w:p>
    <w:p w14:paraId="3FDD9495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0C1733D6" w14:textId="5D6E145C" w:rsidR="00545D69" w:rsidRPr="00827D83" w:rsidRDefault="00545D69" w:rsidP="002B3A2A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827D83">
        <w:rPr>
          <w:rFonts w:eastAsia="Calibri" w:cs="Roboto Lt"/>
          <w:b/>
          <w:bCs/>
          <w:sz w:val="18"/>
          <w:szCs w:val="18"/>
        </w:rPr>
        <w:t>OŚWIADCZENIA</w:t>
      </w:r>
    </w:p>
    <w:p w14:paraId="09950CA5" w14:textId="17801ED9" w:rsidR="00523848" w:rsidRPr="000C0765" w:rsidRDefault="00523848" w:rsidP="002B3A2A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  <w:highlight w:val="yellow"/>
        </w:rPr>
      </w:pPr>
      <w:r w:rsidRPr="000C0765">
        <w:rPr>
          <w:rFonts w:eastAsia="Calibri" w:cs="Roboto Lt"/>
          <w:sz w:val="18"/>
          <w:szCs w:val="18"/>
          <w:highlight w:val="yellow"/>
        </w:rPr>
        <w:t xml:space="preserve">Oświadczam, że maksymalny termin realizacji całości przedmiotu zamówienia wynosi </w:t>
      </w:r>
      <w:r w:rsidR="000D6B14">
        <w:rPr>
          <w:rFonts w:eastAsia="Calibri" w:cs="Roboto Lt"/>
          <w:b/>
          <w:bCs/>
          <w:sz w:val="18"/>
          <w:szCs w:val="18"/>
          <w:highlight w:val="yellow"/>
        </w:rPr>
        <w:t>3</w:t>
      </w:r>
      <w:r w:rsidRPr="000C0765">
        <w:rPr>
          <w:rFonts w:eastAsia="Calibri" w:cs="Roboto Lt"/>
          <w:b/>
          <w:bCs/>
          <w:sz w:val="18"/>
          <w:szCs w:val="18"/>
          <w:highlight w:val="yellow"/>
        </w:rPr>
        <w:t xml:space="preserve"> (słownie: </w:t>
      </w:r>
      <w:r w:rsidR="000D6B14">
        <w:rPr>
          <w:rFonts w:eastAsia="Calibri" w:cs="Roboto Lt"/>
          <w:b/>
          <w:bCs/>
          <w:sz w:val="18"/>
          <w:szCs w:val="18"/>
          <w:highlight w:val="yellow"/>
        </w:rPr>
        <w:t>trzy</w:t>
      </w:r>
      <w:r w:rsidRPr="000C0765">
        <w:rPr>
          <w:rFonts w:eastAsia="Calibri" w:cs="Roboto Lt"/>
          <w:b/>
          <w:bCs/>
          <w:sz w:val="18"/>
          <w:szCs w:val="18"/>
          <w:highlight w:val="yellow"/>
        </w:rPr>
        <w:t>) tygodni</w:t>
      </w:r>
      <w:r w:rsidR="000D6B14">
        <w:rPr>
          <w:rFonts w:eastAsia="Calibri" w:cs="Roboto Lt"/>
          <w:b/>
          <w:bCs/>
          <w:sz w:val="18"/>
          <w:szCs w:val="18"/>
          <w:highlight w:val="yellow"/>
        </w:rPr>
        <w:t>e</w:t>
      </w:r>
      <w:r w:rsidRPr="000C0765">
        <w:rPr>
          <w:rFonts w:eastAsia="Calibri" w:cs="Roboto Lt"/>
          <w:sz w:val="18"/>
          <w:szCs w:val="18"/>
          <w:highlight w:val="yellow"/>
        </w:rPr>
        <w:t>.</w:t>
      </w:r>
    </w:p>
    <w:p w14:paraId="712C5A3A" w14:textId="4D88864D" w:rsidR="00545D69" w:rsidRDefault="00545D69" w:rsidP="002B3A2A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zapoznałem/</w:t>
      </w:r>
      <w:r w:rsidR="00B07227">
        <w:rPr>
          <w:rFonts w:eastAsia="Calibri" w:cs="Roboto Lt"/>
          <w:sz w:val="18"/>
          <w:szCs w:val="18"/>
        </w:rPr>
        <w:t>am/</w:t>
      </w:r>
      <w:r w:rsidRPr="00545D69">
        <w:rPr>
          <w:rFonts w:eastAsia="Calibri" w:cs="Roboto Lt"/>
          <w:sz w:val="18"/>
          <w:szCs w:val="18"/>
        </w:rPr>
        <w:t>liśmy się z treścią zapytania ofertowego oraz wzorem umowy i akceptuję/my je bez zastrzeżeń.</w:t>
      </w:r>
    </w:p>
    <w:p w14:paraId="3B42838B" w14:textId="229C3BF8" w:rsidR="00857AFF" w:rsidRPr="00545D69" w:rsidRDefault="00857AFF" w:rsidP="002B3A2A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</w:t>
      </w:r>
      <w:r>
        <w:rPr>
          <w:rFonts w:eastAsia="Calibri" w:cs="Roboto Lt"/>
          <w:sz w:val="18"/>
          <w:szCs w:val="18"/>
        </w:rPr>
        <w:t xml:space="preserve"> </w:t>
      </w:r>
      <w:r w:rsidRPr="00857AFF">
        <w:rPr>
          <w:rFonts w:eastAsia="Calibri" w:cs="Roboto Lt"/>
          <w:sz w:val="18"/>
          <w:szCs w:val="18"/>
        </w:rPr>
        <w:t>spełniam</w:t>
      </w:r>
      <w:r>
        <w:rPr>
          <w:rFonts w:eastAsia="Calibri" w:cs="Roboto Lt"/>
          <w:sz w:val="18"/>
          <w:szCs w:val="18"/>
        </w:rPr>
        <w:t>/y</w:t>
      </w:r>
      <w:r w:rsidRPr="00857AFF">
        <w:rPr>
          <w:rFonts w:eastAsia="Calibri" w:cs="Roboto Lt"/>
          <w:sz w:val="18"/>
          <w:szCs w:val="18"/>
        </w:rPr>
        <w:t xml:space="preserve"> warunki udziału określone w zapytaniu ofertowym</w:t>
      </w:r>
      <w:r>
        <w:rPr>
          <w:rFonts w:eastAsia="Calibri" w:cs="Roboto Lt"/>
          <w:sz w:val="18"/>
          <w:szCs w:val="18"/>
        </w:rPr>
        <w:t>.</w:t>
      </w:r>
    </w:p>
    <w:p w14:paraId="4D8E59D5" w14:textId="77777777" w:rsidR="00545D69" w:rsidRPr="00545D69" w:rsidRDefault="00545D69" w:rsidP="002B3A2A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Mając na uwadze przesłanki wykluczenia zawarte w art. 7 ust. 1 w zw. z art. 7 ust. 9 ustawy z dnia 13 kwietnia 2022 r. o szczególnych rozwiązaniach w zakresie przeciwdziałania wspieraniu agresji na Ukrainę oraz służących ochronie bezpieczeństwa narodowego (Dz.U. 2022 poz. 835 z późn. zm.):</w:t>
      </w:r>
    </w:p>
    <w:p w14:paraId="69191678" w14:textId="77777777" w:rsidR="00545D69" w:rsidRPr="00545D69" w:rsidRDefault="00545D69" w:rsidP="00024DC1">
      <w:pPr>
        <w:spacing w:after="120" w:line="240" w:lineRule="auto"/>
        <w:ind w:left="708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Składając ofertę, oświadczam/y, że nie podlegam/y wykluczeniu z postępowania na podstawie art. 7 ust. 1 w zw. z art. 7 ust. 9 ustawy z dnia 13 kwietnia 2022 r. o szczególnych rozwiązaniach w zakresie przeciwdziałania wspieraniu agresji na Ukrainę oraz służących ochronie bezpieczeństwa narodowego (Dz.U. 2022 poz. 835 z późn. zm.).</w:t>
      </w:r>
    </w:p>
    <w:p w14:paraId="027FEE7C" w14:textId="5E1DBD87" w:rsidR="00545D69" w:rsidRDefault="00545D69" w:rsidP="002B3A2A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jesteśmy związani niniejszą ofertą przez okres wskazany w zapytaniu ofertowym</w:t>
      </w:r>
      <w:r w:rsidR="00FA4F2A">
        <w:rPr>
          <w:rFonts w:eastAsia="Calibri" w:cs="Roboto Lt"/>
          <w:sz w:val="18"/>
          <w:szCs w:val="18"/>
        </w:rPr>
        <w:t>.</w:t>
      </w:r>
    </w:p>
    <w:p w14:paraId="6F9A286E" w14:textId="2BA44CCC" w:rsidR="00857AFF" w:rsidRPr="00545D69" w:rsidRDefault="00857AFF" w:rsidP="002B3A2A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Oświadczam/y, że </w:t>
      </w:r>
      <w:r>
        <w:rPr>
          <w:rFonts w:eastAsia="Calibri" w:cs="Roboto Lt"/>
          <w:sz w:val="18"/>
          <w:szCs w:val="18"/>
        </w:rPr>
        <w:t xml:space="preserve">nie </w:t>
      </w:r>
      <w:r w:rsidRPr="00545D69">
        <w:rPr>
          <w:rFonts w:eastAsia="Calibri" w:cs="Roboto Lt"/>
          <w:sz w:val="18"/>
          <w:szCs w:val="18"/>
        </w:rPr>
        <w:t>jesteśmy</w:t>
      </w:r>
      <w:r>
        <w:rPr>
          <w:rFonts w:eastAsia="Calibri" w:cs="Roboto Lt"/>
          <w:sz w:val="18"/>
          <w:szCs w:val="18"/>
        </w:rPr>
        <w:t xml:space="preserve"> powiązany/i osobowo lub kapitałowo z Zamawiającym.</w:t>
      </w:r>
    </w:p>
    <w:p w14:paraId="00ECCC50" w14:textId="77777777" w:rsidR="00545D69" w:rsidRPr="00545D69" w:rsidRDefault="00545D69" w:rsidP="002B3A2A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podane w ofercie informacje są prawdziwe i kompletne.</w:t>
      </w:r>
    </w:p>
    <w:p w14:paraId="70BDC619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tbl>
      <w:tblPr>
        <w:tblStyle w:val="Tabela-Siatka"/>
        <w:tblW w:w="0" w:type="auto"/>
        <w:tblInd w:w="3246" w:type="dxa"/>
        <w:tblLook w:val="04A0" w:firstRow="1" w:lastRow="0" w:firstColumn="1" w:lastColumn="0" w:noHBand="0" w:noVBand="1"/>
      </w:tblPr>
      <w:tblGrid>
        <w:gridCol w:w="1842"/>
        <w:gridCol w:w="3102"/>
      </w:tblGrid>
      <w:tr w:rsidR="00024DC1" w14:paraId="49C15EA0" w14:textId="77777777" w:rsidTr="00884136">
        <w:tc>
          <w:tcPr>
            <w:tcW w:w="1842" w:type="dxa"/>
            <w:shd w:val="clear" w:color="auto" w:fill="D9F6D4" w:themeFill="accent1" w:themeFillTint="33"/>
            <w:vAlign w:val="center"/>
          </w:tcPr>
          <w:p w14:paraId="2083F041" w14:textId="5B9CCEB8" w:rsidR="00024DC1" w:rsidRPr="00024DC1" w:rsidRDefault="00884136" w:rsidP="00024DC1">
            <w:pPr>
              <w:spacing w:after="120" w:line="240" w:lineRule="auto"/>
              <w:jc w:val="right"/>
              <w:rPr>
                <w:rFonts w:eastAsia="Calibri" w:cs="Roboto Lt"/>
                <w:b/>
                <w:bCs/>
                <w:sz w:val="18"/>
                <w:szCs w:val="18"/>
              </w:rPr>
            </w:pPr>
            <w:r>
              <w:rPr>
                <w:rFonts w:eastAsia="Calibri" w:cs="Roboto Lt"/>
                <w:b/>
                <w:bCs/>
                <w:sz w:val="18"/>
                <w:szCs w:val="18"/>
              </w:rPr>
              <w:t>Czytelny p</w:t>
            </w:r>
            <w:r w:rsidR="00024DC1" w:rsidRPr="00024DC1">
              <w:rPr>
                <w:rFonts w:eastAsia="Calibri" w:cs="Roboto Lt"/>
                <w:b/>
                <w:bCs/>
                <w:sz w:val="18"/>
                <w:szCs w:val="18"/>
              </w:rPr>
              <w:t>odpis</w:t>
            </w:r>
            <w:r>
              <w:rPr>
                <w:rFonts w:eastAsia="Calibri" w:cs="Roboto Lt"/>
                <w:b/>
                <w:bCs/>
                <w:sz w:val="18"/>
                <w:szCs w:val="18"/>
              </w:rPr>
              <w:t xml:space="preserve"> (imię i nazwisko) oraz data</w:t>
            </w:r>
          </w:p>
        </w:tc>
        <w:tc>
          <w:tcPr>
            <w:tcW w:w="3102" w:type="dxa"/>
          </w:tcPr>
          <w:p w14:paraId="1F822FCE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5D96B351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16F7322B" w14:textId="77777777" w:rsidR="001C7966" w:rsidRDefault="001C7966" w:rsidP="001C7966">
            <w:pPr>
              <w:spacing w:after="120" w:line="240" w:lineRule="auto"/>
              <w:rPr>
                <w:rFonts w:eastAsia="Calibri" w:cs="Roboto Lt"/>
                <w:sz w:val="18"/>
                <w:szCs w:val="18"/>
              </w:rPr>
            </w:pPr>
          </w:p>
          <w:p w14:paraId="4C1189D2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00A4B506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47A71067" w14:textId="77777777" w:rsidR="00024DC1" w:rsidRDefault="00024DC1" w:rsidP="00024DC1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</w:p>
    <w:p w14:paraId="310660F3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B44F69F" w14:textId="2E8748CA" w:rsidR="00573A1B" w:rsidRPr="00545D69" w:rsidRDefault="00573A1B" w:rsidP="00545D69">
      <w:pPr>
        <w:spacing w:after="120" w:line="240" w:lineRule="auto"/>
      </w:pPr>
    </w:p>
    <w:sectPr w:rsidR="00573A1B" w:rsidRPr="00545D69" w:rsidSect="002B3A2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2552" w:header="51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E2A68" w14:textId="77777777" w:rsidR="00E35792" w:rsidRDefault="00E35792" w:rsidP="006747BD">
      <w:pPr>
        <w:spacing w:after="0" w:line="240" w:lineRule="auto"/>
      </w:pPr>
      <w:r>
        <w:separator/>
      </w:r>
    </w:p>
  </w:endnote>
  <w:endnote w:type="continuationSeparator" w:id="0">
    <w:p w14:paraId="1E283D0A" w14:textId="77777777" w:rsidR="00E35792" w:rsidRDefault="00E35792" w:rsidP="006747BD">
      <w:pPr>
        <w:spacing w:after="0" w:line="240" w:lineRule="auto"/>
      </w:pPr>
      <w:r>
        <w:continuationSeparator/>
      </w:r>
    </w:p>
  </w:endnote>
  <w:endnote w:type="continuationNotice" w:id="1">
    <w:p w14:paraId="75013B13" w14:textId="77777777" w:rsidR="00E35792" w:rsidRDefault="00E357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200FFBA8" w14:textId="77777777" w:rsidR="00655B4F" w:rsidRDefault="00655B4F">
            <w:pPr>
              <w:pStyle w:val="Stopka"/>
            </w:pPr>
          </w:p>
          <w:p w14:paraId="702D406D" w14:textId="0E81AE7F" w:rsidR="002B3A2A" w:rsidRDefault="00D40690">
            <w:pPr>
              <w:pStyle w:val="Stopka"/>
              <w:rPr>
                <w:b w:val="0"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  <w:p w14:paraId="6378ED17" w14:textId="1A05C959" w:rsidR="000C0765" w:rsidRDefault="000C0765">
            <w:pPr>
              <w:pStyle w:val="Stopka"/>
              <w:rPr>
                <w:b w:val="0"/>
                <w:bCs/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B0A2775" wp14:editId="7F98A252">
                  <wp:extent cx="5181600" cy="224790"/>
                  <wp:effectExtent l="0" t="0" r="0" b="3810"/>
                  <wp:docPr id="135080066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0" cy="22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39"/>
              <w:gridCol w:w="4614"/>
            </w:tblGrid>
            <w:tr w:rsidR="000C0765" w14:paraId="27064990" w14:textId="77777777" w:rsidTr="00304889">
              <w:tc>
                <w:tcPr>
                  <w:tcW w:w="3539" w:type="dxa"/>
                  <w:vAlign w:val="center"/>
                </w:tcPr>
                <w:p w14:paraId="3EF17847" w14:textId="77777777" w:rsidR="000C0765" w:rsidRDefault="000C0765" w:rsidP="000C0765">
                  <w:pPr>
                    <w:pStyle w:val="Stopka"/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 wp14:anchorId="3740D8A1" wp14:editId="4DC35E9F">
                        <wp:extent cx="2088000" cy="176560"/>
                        <wp:effectExtent l="0" t="0" r="7620" b="0"/>
                        <wp:docPr id="915147724" name="Obraz 1" descr="Obraz zawierający tekst, Czcionka, Grafika, projekt graficzny&#10;&#10;Opis wygenerowany automatyczni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5147724" name="Obraz 1" descr="Obraz zawierający tekst, Czcionka, Grafika, projekt graficzny&#10;&#10;Opis wygenerowany automatyczni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8000" cy="176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14" w:type="dxa"/>
                  <w:vAlign w:val="center"/>
                </w:tcPr>
                <w:p w14:paraId="50A00C57" w14:textId="77777777" w:rsidR="000C0765" w:rsidRPr="007C0718" w:rsidRDefault="000C0765" w:rsidP="000C0765">
                  <w:pPr>
                    <w:pStyle w:val="LukStopka-adres"/>
                    <w:rPr>
                      <w:sz w:val="12"/>
                      <w:szCs w:val="12"/>
                    </w:rPr>
                  </w:pPr>
                  <w:r w:rsidRPr="007C0718">
                    <w:rPr>
                      <w:sz w:val="12"/>
                      <w:szCs w:val="12"/>
                    </w:rPr>
                    <w:t xml:space="preserve">Projekt został sfinansowany ze środków Narodowego Centrum Nauki przyznanych na podstawie decyzji nr </w:t>
                  </w:r>
                  <w:r w:rsidRPr="0037100C">
                    <w:rPr>
                      <w:sz w:val="12"/>
                      <w:szCs w:val="12"/>
                    </w:rPr>
                    <w:t>DEC-2024/06/Y/NZ6/00041</w:t>
                  </w:r>
                </w:p>
              </w:tc>
            </w:tr>
          </w:tbl>
          <w:p w14:paraId="688ACE7C" w14:textId="427C5D64" w:rsidR="002B3A2A" w:rsidRDefault="002B3A2A" w:rsidP="002B3A2A">
            <w:pPr>
              <w:pStyle w:val="Stopka"/>
            </w:pPr>
          </w:p>
          <w:p w14:paraId="1D50ED0A" w14:textId="63EA2F49" w:rsidR="00D40690" w:rsidRDefault="002B3A2A" w:rsidP="00731E27">
            <w:pPr>
              <w:pStyle w:val="Stopka"/>
              <w:tabs>
                <w:tab w:val="clear" w:pos="4536"/>
                <w:tab w:val="clear" w:pos="9072"/>
                <w:tab w:val="left" w:pos="2154"/>
              </w:tabs>
            </w:pPr>
            <w:r>
              <w:rPr>
                <w:noProof/>
                <w:spacing w:val="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12" behindDoc="1" locked="1" layoutInCell="1" allowOverlap="1" wp14:anchorId="5C13DFD5" wp14:editId="6F61A7A2">
                      <wp:simplePos x="0" y="0"/>
                      <wp:positionH relativeFrom="margin">
                        <wp:posOffset>-158115</wp:posOffset>
                      </wp:positionH>
                      <wp:positionV relativeFrom="page">
                        <wp:posOffset>9507855</wp:posOffset>
                      </wp:positionV>
                      <wp:extent cx="5160010" cy="564515"/>
                      <wp:effectExtent l="0" t="0" r="2540" b="6985"/>
                      <wp:wrapNone/>
                      <wp:docPr id="29403958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0010" cy="5645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613FB5" w14:textId="77777777" w:rsidR="002B3A2A" w:rsidRDefault="002B3A2A" w:rsidP="002B3A2A">
                                  <w:pPr>
                                    <w:pStyle w:val="LukStopka-adres"/>
                                  </w:pPr>
                                  <w:r w:rsidRPr="006E0736">
                                    <w:t xml:space="preserve">Sieć Badawcza Łukasiewicz – PORT Polski Ośrodek Rozwoju Technologii </w:t>
                                  </w:r>
                                </w:p>
                                <w:p w14:paraId="05D5CE5C" w14:textId="77777777" w:rsidR="002B3A2A" w:rsidRDefault="002B3A2A" w:rsidP="002B3A2A">
                                  <w:pPr>
                                    <w:pStyle w:val="LukStopka-adres"/>
                                  </w:pPr>
                                  <w:r w:rsidRPr="006E0736">
                                    <w:t xml:space="preserve">54-066 Wrocław, ul. Stabłowicka 147, Tel: +48 71 734 77 77, </w:t>
                                  </w:r>
                                </w:p>
                                <w:p w14:paraId="765A5D76" w14:textId="77777777" w:rsidR="002B3A2A" w:rsidRDefault="002B3A2A" w:rsidP="002B3A2A">
                                  <w:pPr>
                                    <w:pStyle w:val="LukStopka-adres"/>
                                  </w:pPr>
                                  <w:r w:rsidRPr="006E0736">
                                    <w:t xml:space="preserve">E-mail: sekretariat@port.lukasiewicz.gov.pl | NIP: 894 314 05 23, REGON: 386585168 </w:t>
                                  </w:r>
                                </w:p>
                                <w:p w14:paraId="03C060FF" w14:textId="77777777" w:rsidR="002B3A2A" w:rsidRDefault="002B3A2A" w:rsidP="002B3A2A">
                                  <w:pPr>
                                    <w:pStyle w:val="LukStopka-adres"/>
                                  </w:pPr>
                                  <w:r w:rsidRPr="006E0736">
                                    <w:t xml:space="preserve">Sąd Rejonowy dla Wrocławia – Fabrycznej we Wrocławiu, VI Wydział Gospodarczy KRS, </w:t>
                                  </w:r>
                                </w:p>
                                <w:p w14:paraId="0655C41F" w14:textId="77777777" w:rsidR="002B3A2A" w:rsidRPr="00ED7972" w:rsidRDefault="002B3A2A" w:rsidP="002B3A2A">
                                  <w:pPr>
                                    <w:pStyle w:val="LukStopka-adres"/>
                                  </w:pPr>
                                  <w:r w:rsidRPr="006E0736">
                                    <w:t xml:space="preserve">Nr KRS: 0000850580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13DF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12.45pt;margin-top:748.65pt;width:406.3pt;height:44.45pt;z-index:-2516510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" filled="f" stroked="f">
                      <v:textbox inset="0,0,0,0">
                        <w:txbxContent>
                          <w:p w14:paraId="38613FB5" w14:textId="77777777" w:rsidR="002B3A2A" w:rsidRDefault="002B3A2A" w:rsidP="002B3A2A">
                            <w:pPr>
                              <w:pStyle w:val="LukStopka-adres"/>
                            </w:pPr>
                            <w:r w:rsidRPr="006E0736">
                              <w:t xml:space="preserve">Sieć Badawcza Łukasiewicz – PORT Polski Ośrodek Rozwoju Technologii </w:t>
                            </w:r>
                          </w:p>
                          <w:p w14:paraId="05D5CE5C" w14:textId="77777777" w:rsidR="002B3A2A" w:rsidRDefault="002B3A2A" w:rsidP="002B3A2A">
                            <w:pPr>
                              <w:pStyle w:val="LukStopka-adres"/>
                            </w:pPr>
                            <w:r w:rsidRPr="006E0736">
                              <w:t xml:space="preserve">54-066 Wrocław, ul. Stabłowicka 147, Tel: +48 71 734 77 77, </w:t>
                            </w:r>
                          </w:p>
                          <w:p w14:paraId="765A5D76" w14:textId="77777777" w:rsidR="002B3A2A" w:rsidRDefault="002B3A2A" w:rsidP="002B3A2A">
                            <w:pPr>
                              <w:pStyle w:val="LukStopka-adres"/>
                            </w:pPr>
                            <w:r w:rsidRPr="006E0736">
                              <w:t xml:space="preserve">E-mail: sekretariat@port.lukasiewicz.gov.pl | NIP: 894 314 05 23, REGON: 386585168 </w:t>
                            </w:r>
                          </w:p>
                          <w:p w14:paraId="03C060FF" w14:textId="77777777" w:rsidR="002B3A2A" w:rsidRDefault="002B3A2A" w:rsidP="002B3A2A">
                            <w:pPr>
                              <w:pStyle w:val="LukStopka-adres"/>
                            </w:pPr>
                            <w:r w:rsidRPr="006E0736">
                              <w:t xml:space="preserve">Sąd Rejonowy dla Wrocławia – Fabrycznej we Wrocławiu, VI Wydział Gospodarczy KRS, </w:t>
                            </w:r>
                          </w:p>
                          <w:p w14:paraId="0655C41F" w14:textId="77777777" w:rsidR="002B3A2A" w:rsidRPr="00ED7972" w:rsidRDefault="002B3A2A" w:rsidP="002B3A2A">
                            <w:pPr>
                              <w:pStyle w:val="LukStopka-adres"/>
                            </w:pPr>
                            <w:r w:rsidRPr="006E0736">
                              <w:t xml:space="preserve">Nr KRS: 0000850580 </w:t>
                            </w:r>
                          </w:p>
                        </w:txbxContent>
                      </v:textbox>
                      <w10:wrap anchorx="margin" anchory="page"/>
                      <w10:anchorlock/>
                    </v:shape>
                  </w:pict>
                </mc:Fallback>
              </mc:AlternateContent>
            </w:r>
            <w:r w:rsidR="00731E27">
              <w:tab/>
            </w:r>
          </w:p>
        </w:sdtContent>
      </w:sdt>
    </w:sdtContent>
  </w:sdt>
  <w:p w14:paraId="44A2673C" w14:textId="31639339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56D34D9" wp14:editId="1903FE50">
          <wp:simplePos x="0" y="0"/>
          <wp:positionH relativeFrom="column">
            <wp:posOffset>4589780</wp:posOffset>
          </wp:positionH>
          <wp:positionV relativeFrom="page">
            <wp:posOffset>9545320</wp:posOffset>
          </wp:positionV>
          <wp:extent cx="1230630" cy="848995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77777777" w:rsidR="00BA3AEE" w:rsidRPr="00BF6704" w:rsidRDefault="00BA3AEE" w:rsidP="00D40690">
            <w:pPr>
              <w:pStyle w:val="Stopka"/>
              <w:rPr>
                <w:sz w:val="16"/>
                <w:szCs w:val="18"/>
              </w:rPr>
            </w:pP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073EB2C0" wp14:editId="63785366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7913370" cy="570230"/>
              <wp:effectExtent l="0" t="0" r="11430" b="1270"/>
              <wp:wrapNone/>
              <wp:docPr id="217" name="Pole tekstowe 2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Pr="00880786" w:rsidRDefault="00DA52A1" w:rsidP="00DA52A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 xml:space="preserve">Sieć </w:t>
                          </w:r>
                          <w:r w:rsidR="005D102F" w:rsidRPr="00880786">
                            <w:rPr>
                              <w:sz w:val="15"/>
                              <w:szCs w:val="15"/>
                            </w:rPr>
                            <w:t>Badawcza Łukasiewicz – PORT Polski Ośrodek Rozwoju Technologii</w:t>
                          </w:r>
                        </w:p>
                        <w:p w14:paraId="04139F5D" w14:textId="2425A8B3" w:rsidR="00DA52A1" w:rsidRPr="00880786" w:rsidRDefault="005D102F" w:rsidP="00DA52A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 xml:space="preserve">, ul. </w:t>
                          </w:r>
                          <w:r w:rsidRPr="00880786">
                            <w:rPr>
                              <w:sz w:val="15"/>
                              <w:szCs w:val="15"/>
                            </w:rPr>
                            <w:t>Stabłowicka 147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>, +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 xml:space="preserve">48 </w:t>
                          </w:r>
                          <w:r w:rsidRPr="00880786">
                            <w:rPr>
                              <w:sz w:val="15"/>
                              <w:szCs w:val="15"/>
                            </w:rPr>
                            <w:t>71 734 77 77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>,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 xml:space="preserve"> biuro@port.lukasiewicz.gov.pl</w:t>
                          </w:r>
                        </w:p>
                        <w:p w14:paraId="38E36876" w14:textId="21A55801" w:rsidR="00ED7972" w:rsidRPr="00880786" w:rsidRDefault="00ED7972" w:rsidP="00ED797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6BC90C81" w14:textId="192BD7AE" w:rsidR="00071002" w:rsidRPr="00880786" w:rsidRDefault="00ED7972" w:rsidP="0007100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 xml:space="preserve">KRS: </w:t>
                          </w:r>
                          <w:r w:rsidR="0039324B" w:rsidRPr="00880786">
                            <w:rPr>
                              <w:sz w:val="15"/>
                              <w:szCs w:val="15"/>
                            </w:rPr>
                            <w:t>0000850580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>, NIP: 894 314 05 23, REGON: 386585168</w:t>
                          </w:r>
                        </w:p>
                        <w:p w14:paraId="072B4552" w14:textId="1AF1A78D" w:rsidR="004F5805" w:rsidRPr="00880786" w:rsidRDefault="004F5805" w:rsidP="00ED797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7" type="#_x0000_t202" style="position:absolute;margin-left:0;margin-top:774.9pt;width:623.1pt;height:44.9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" filled="f" stroked="f">
              <o:lock v:ext="edit" aspectratio="t"/>
              <v:textbox inset="0,0,0,0">
                <w:txbxContent>
                  <w:p w14:paraId="33B6BA3E" w14:textId="77777777" w:rsidR="00DA52A1" w:rsidRPr="00880786" w:rsidRDefault="00DA52A1" w:rsidP="00DA52A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 xml:space="preserve">Sieć </w:t>
                    </w:r>
                    <w:r w:rsidR="005D102F" w:rsidRPr="00880786">
                      <w:rPr>
                        <w:sz w:val="15"/>
                        <w:szCs w:val="15"/>
                      </w:rPr>
                      <w:t>Badawcza Łukasiewicz – PORT Polski Ośrodek Rozwoju Technologii</w:t>
                    </w:r>
                  </w:p>
                  <w:p w14:paraId="04139F5D" w14:textId="2425A8B3" w:rsidR="00DA52A1" w:rsidRPr="00880786" w:rsidRDefault="005D102F" w:rsidP="00DA52A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</w:t>
                    </w:r>
                    <w:r w:rsidR="00DA52A1" w:rsidRPr="00880786">
                      <w:rPr>
                        <w:sz w:val="15"/>
                        <w:szCs w:val="15"/>
                      </w:rPr>
                      <w:t xml:space="preserve">, ul. </w:t>
                    </w:r>
                    <w:r w:rsidRPr="00880786">
                      <w:rPr>
                        <w:sz w:val="15"/>
                        <w:szCs w:val="15"/>
                      </w:rPr>
                      <w:t>Stabłowicka 147</w:t>
                    </w:r>
                    <w:r w:rsidR="00071002" w:rsidRPr="00880786">
                      <w:rPr>
                        <w:sz w:val="15"/>
                        <w:szCs w:val="15"/>
                      </w:rPr>
                      <w:t>, +</w:t>
                    </w:r>
                    <w:r w:rsidR="00DA52A1" w:rsidRPr="00880786">
                      <w:rPr>
                        <w:sz w:val="15"/>
                        <w:szCs w:val="15"/>
                      </w:rPr>
                      <w:t xml:space="preserve">48 </w:t>
                    </w:r>
                    <w:r w:rsidRPr="00880786">
                      <w:rPr>
                        <w:sz w:val="15"/>
                        <w:szCs w:val="15"/>
                      </w:rPr>
                      <w:t>71 734 77 77</w:t>
                    </w:r>
                    <w:r w:rsidR="00DA52A1" w:rsidRPr="00880786">
                      <w:rPr>
                        <w:sz w:val="15"/>
                        <w:szCs w:val="15"/>
                      </w:rPr>
                      <w:t>,</w:t>
                    </w:r>
                    <w:r w:rsidR="00071002" w:rsidRPr="00880786">
                      <w:rPr>
                        <w:sz w:val="15"/>
                        <w:szCs w:val="15"/>
                      </w:rPr>
                      <w:t xml:space="preserve"> biuro@port.lukasiewicz.gov.pl</w:t>
                    </w:r>
                  </w:p>
                  <w:p w14:paraId="38E36876" w14:textId="21A55801" w:rsidR="00ED7972" w:rsidRPr="00880786" w:rsidRDefault="00ED7972" w:rsidP="00ED797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6BC90C81" w14:textId="192BD7AE" w:rsidR="00071002" w:rsidRPr="00880786" w:rsidRDefault="00ED7972" w:rsidP="0007100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 xml:space="preserve">KRS: </w:t>
                    </w:r>
                    <w:r w:rsidR="0039324B" w:rsidRPr="00880786">
                      <w:rPr>
                        <w:sz w:val="15"/>
                        <w:szCs w:val="15"/>
                      </w:rPr>
                      <w:t>0000850580</w:t>
                    </w:r>
                    <w:r w:rsidR="00071002" w:rsidRPr="00880786">
                      <w:rPr>
                        <w:sz w:val="15"/>
                        <w:szCs w:val="15"/>
                      </w:rPr>
                      <w:t>, NIP: 894 314 05 23, REGON: 386585168</w:t>
                    </w:r>
                  </w:p>
                  <w:p w14:paraId="072B4552" w14:textId="1AF1A78D" w:rsidR="004F5805" w:rsidRPr="00880786" w:rsidRDefault="004F5805" w:rsidP="00ED797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E3B8E" w14:textId="77777777" w:rsidR="00E35792" w:rsidRDefault="00E35792" w:rsidP="006747BD">
      <w:pPr>
        <w:spacing w:after="0" w:line="240" w:lineRule="auto"/>
      </w:pPr>
      <w:r>
        <w:separator/>
      </w:r>
    </w:p>
  </w:footnote>
  <w:footnote w:type="continuationSeparator" w:id="0">
    <w:p w14:paraId="0CEA7D7B" w14:textId="77777777" w:rsidR="00E35792" w:rsidRDefault="00E35792" w:rsidP="006747BD">
      <w:pPr>
        <w:spacing w:after="0" w:line="240" w:lineRule="auto"/>
      </w:pPr>
      <w:r>
        <w:continuationSeparator/>
      </w:r>
    </w:p>
  </w:footnote>
  <w:footnote w:type="continuationNotice" w:id="1">
    <w:p w14:paraId="1AA82C00" w14:textId="77777777" w:rsidR="00E35792" w:rsidRDefault="00E357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D037A" w14:textId="6779AAC6" w:rsidR="002B3A2A" w:rsidRDefault="002B3A2A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61316" behindDoc="1" locked="1" layoutInCell="1" allowOverlap="1" wp14:anchorId="74074F63" wp14:editId="41996571">
          <wp:simplePos x="0" y="0"/>
          <wp:positionH relativeFrom="column">
            <wp:posOffset>-954405</wp:posOffset>
          </wp:positionH>
          <wp:positionV relativeFrom="page">
            <wp:posOffset>240030</wp:posOffset>
          </wp:positionV>
          <wp:extent cx="791845" cy="160909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C137F4"/>
    <w:multiLevelType w:val="hybridMultilevel"/>
    <w:tmpl w:val="54D616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566"/>
    <w:multiLevelType w:val="multilevel"/>
    <w:tmpl w:val="A54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6601">
    <w:abstractNumId w:val="0"/>
  </w:num>
  <w:num w:numId="2" w16cid:durableId="666174138">
    <w:abstractNumId w:val="3"/>
  </w:num>
  <w:num w:numId="3" w16cid:durableId="622611479">
    <w:abstractNumId w:val="2"/>
  </w:num>
  <w:num w:numId="4" w16cid:durableId="5035907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24DC1"/>
    <w:rsid w:val="0004171F"/>
    <w:rsid w:val="00045090"/>
    <w:rsid w:val="00057E88"/>
    <w:rsid w:val="00070438"/>
    <w:rsid w:val="00071002"/>
    <w:rsid w:val="00077647"/>
    <w:rsid w:val="000823C0"/>
    <w:rsid w:val="0008352B"/>
    <w:rsid w:val="000A3D11"/>
    <w:rsid w:val="000C0765"/>
    <w:rsid w:val="000C12BD"/>
    <w:rsid w:val="000D6B14"/>
    <w:rsid w:val="000E05A2"/>
    <w:rsid w:val="000E0E34"/>
    <w:rsid w:val="000E591A"/>
    <w:rsid w:val="000E78CB"/>
    <w:rsid w:val="000F07B7"/>
    <w:rsid w:val="000F2A78"/>
    <w:rsid w:val="000F4D38"/>
    <w:rsid w:val="00130DC0"/>
    <w:rsid w:val="00134929"/>
    <w:rsid w:val="0018342D"/>
    <w:rsid w:val="001A0BD2"/>
    <w:rsid w:val="001B51CA"/>
    <w:rsid w:val="001C38D7"/>
    <w:rsid w:val="001C7966"/>
    <w:rsid w:val="001D3AC3"/>
    <w:rsid w:val="001D67D3"/>
    <w:rsid w:val="001F1459"/>
    <w:rsid w:val="001F733B"/>
    <w:rsid w:val="00231524"/>
    <w:rsid w:val="00231A2F"/>
    <w:rsid w:val="00236CA5"/>
    <w:rsid w:val="00240D61"/>
    <w:rsid w:val="00255398"/>
    <w:rsid w:val="00274A7A"/>
    <w:rsid w:val="00296098"/>
    <w:rsid w:val="002A4D3A"/>
    <w:rsid w:val="002B3A2A"/>
    <w:rsid w:val="002B48D3"/>
    <w:rsid w:val="002B7901"/>
    <w:rsid w:val="002C798E"/>
    <w:rsid w:val="002D45A1"/>
    <w:rsid w:val="002D48BE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1149"/>
    <w:rsid w:val="0039324B"/>
    <w:rsid w:val="003C31C1"/>
    <w:rsid w:val="003D33D8"/>
    <w:rsid w:val="003F4BA3"/>
    <w:rsid w:val="00415346"/>
    <w:rsid w:val="0042184C"/>
    <w:rsid w:val="0043264C"/>
    <w:rsid w:val="00434433"/>
    <w:rsid w:val="004344AC"/>
    <w:rsid w:val="00455C89"/>
    <w:rsid w:val="00482575"/>
    <w:rsid w:val="004A0C87"/>
    <w:rsid w:val="004A6A39"/>
    <w:rsid w:val="004B0878"/>
    <w:rsid w:val="004F5805"/>
    <w:rsid w:val="00502224"/>
    <w:rsid w:val="00523848"/>
    <w:rsid w:val="00523D23"/>
    <w:rsid w:val="00526CDD"/>
    <w:rsid w:val="00545D69"/>
    <w:rsid w:val="0055601F"/>
    <w:rsid w:val="005676D5"/>
    <w:rsid w:val="00570D76"/>
    <w:rsid w:val="00573A1B"/>
    <w:rsid w:val="00591982"/>
    <w:rsid w:val="00596CD0"/>
    <w:rsid w:val="005A11D3"/>
    <w:rsid w:val="005C54B6"/>
    <w:rsid w:val="005D102F"/>
    <w:rsid w:val="005D1495"/>
    <w:rsid w:val="005D4A98"/>
    <w:rsid w:val="005D7961"/>
    <w:rsid w:val="005E2BDA"/>
    <w:rsid w:val="00607208"/>
    <w:rsid w:val="00633E1D"/>
    <w:rsid w:val="00634C2B"/>
    <w:rsid w:val="00643917"/>
    <w:rsid w:val="00647B72"/>
    <w:rsid w:val="006540CB"/>
    <w:rsid w:val="00655B4F"/>
    <w:rsid w:val="006747BD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36A2"/>
    <w:rsid w:val="0072436D"/>
    <w:rsid w:val="00731E27"/>
    <w:rsid w:val="00771A1C"/>
    <w:rsid w:val="00776693"/>
    <w:rsid w:val="00790E46"/>
    <w:rsid w:val="00795C41"/>
    <w:rsid w:val="007A0259"/>
    <w:rsid w:val="007A2FD7"/>
    <w:rsid w:val="007A756F"/>
    <w:rsid w:val="00805DF6"/>
    <w:rsid w:val="00807A8A"/>
    <w:rsid w:val="00807FC1"/>
    <w:rsid w:val="00821F16"/>
    <w:rsid w:val="00827D83"/>
    <w:rsid w:val="008347E4"/>
    <w:rsid w:val="008368C0"/>
    <w:rsid w:val="00840F49"/>
    <w:rsid w:val="0084396A"/>
    <w:rsid w:val="00846E1B"/>
    <w:rsid w:val="00854B7B"/>
    <w:rsid w:val="00857AFF"/>
    <w:rsid w:val="00863C64"/>
    <w:rsid w:val="00870C13"/>
    <w:rsid w:val="00880786"/>
    <w:rsid w:val="00884136"/>
    <w:rsid w:val="008A4939"/>
    <w:rsid w:val="008B2733"/>
    <w:rsid w:val="008C1729"/>
    <w:rsid w:val="008C32BE"/>
    <w:rsid w:val="008C75DD"/>
    <w:rsid w:val="008D4C86"/>
    <w:rsid w:val="008D4EAB"/>
    <w:rsid w:val="008D525A"/>
    <w:rsid w:val="008D6507"/>
    <w:rsid w:val="008F027B"/>
    <w:rsid w:val="008F209D"/>
    <w:rsid w:val="0090168B"/>
    <w:rsid w:val="00913E2A"/>
    <w:rsid w:val="0092511B"/>
    <w:rsid w:val="009419F6"/>
    <w:rsid w:val="00942D0A"/>
    <w:rsid w:val="00975ECF"/>
    <w:rsid w:val="00980988"/>
    <w:rsid w:val="00987CAD"/>
    <w:rsid w:val="00991FD0"/>
    <w:rsid w:val="009B5639"/>
    <w:rsid w:val="009B7744"/>
    <w:rsid w:val="009C70DB"/>
    <w:rsid w:val="009D4C4D"/>
    <w:rsid w:val="009F0B5A"/>
    <w:rsid w:val="009F47A8"/>
    <w:rsid w:val="00A00C55"/>
    <w:rsid w:val="00A029D3"/>
    <w:rsid w:val="00A36F46"/>
    <w:rsid w:val="00A4666C"/>
    <w:rsid w:val="00A52C29"/>
    <w:rsid w:val="00A636C8"/>
    <w:rsid w:val="00A73E8F"/>
    <w:rsid w:val="00A857CC"/>
    <w:rsid w:val="00A95B36"/>
    <w:rsid w:val="00B04895"/>
    <w:rsid w:val="00B07227"/>
    <w:rsid w:val="00B21E1F"/>
    <w:rsid w:val="00B40C12"/>
    <w:rsid w:val="00B61F8A"/>
    <w:rsid w:val="00B66358"/>
    <w:rsid w:val="00B87B80"/>
    <w:rsid w:val="00B95EF6"/>
    <w:rsid w:val="00B968D2"/>
    <w:rsid w:val="00BA3AEE"/>
    <w:rsid w:val="00BB4DF7"/>
    <w:rsid w:val="00BC1789"/>
    <w:rsid w:val="00BD4065"/>
    <w:rsid w:val="00BF6704"/>
    <w:rsid w:val="00BF7424"/>
    <w:rsid w:val="00C00D1E"/>
    <w:rsid w:val="00C56B4A"/>
    <w:rsid w:val="00C66849"/>
    <w:rsid w:val="00C736D5"/>
    <w:rsid w:val="00C856B6"/>
    <w:rsid w:val="00CB2EF4"/>
    <w:rsid w:val="00CB796A"/>
    <w:rsid w:val="00CC6E61"/>
    <w:rsid w:val="00CF180F"/>
    <w:rsid w:val="00CF796A"/>
    <w:rsid w:val="00D005B3"/>
    <w:rsid w:val="00D06D36"/>
    <w:rsid w:val="00D07B9C"/>
    <w:rsid w:val="00D30F48"/>
    <w:rsid w:val="00D40690"/>
    <w:rsid w:val="00DA52A1"/>
    <w:rsid w:val="00E0213E"/>
    <w:rsid w:val="00E05EB0"/>
    <w:rsid w:val="00E2370E"/>
    <w:rsid w:val="00E2456A"/>
    <w:rsid w:val="00E35792"/>
    <w:rsid w:val="00E37380"/>
    <w:rsid w:val="00E539A8"/>
    <w:rsid w:val="00E55EFB"/>
    <w:rsid w:val="00E714C8"/>
    <w:rsid w:val="00E80DE0"/>
    <w:rsid w:val="00E92466"/>
    <w:rsid w:val="00ED0328"/>
    <w:rsid w:val="00ED7972"/>
    <w:rsid w:val="00EE493C"/>
    <w:rsid w:val="00EE4BF4"/>
    <w:rsid w:val="00EF4FAA"/>
    <w:rsid w:val="00F062F1"/>
    <w:rsid w:val="00F0644A"/>
    <w:rsid w:val="00F076B7"/>
    <w:rsid w:val="00F22947"/>
    <w:rsid w:val="00F551C4"/>
    <w:rsid w:val="00F815D6"/>
    <w:rsid w:val="00F84F3C"/>
    <w:rsid w:val="00F92C50"/>
    <w:rsid w:val="00F969D2"/>
    <w:rsid w:val="00FA4F2A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99054404-D587-4D3A-9282-9BADEB54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8347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D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2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7E4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D69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2024-12-17T12:58:49+00:00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B29C5D51-AF6E-4F06-99EA-3BA689DE2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279</TotalTime>
  <Pages>2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11</cp:revision>
  <cp:lastPrinted>2024-04-09T09:32:00Z</cp:lastPrinted>
  <dcterms:created xsi:type="dcterms:W3CDTF">2024-04-11T12:58:00Z</dcterms:created>
  <dcterms:modified xsi:type="dcterms:W3CDTF">2026-04-15T07:20:00Z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