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E913C9" w:rsidRDefault="00545D69" w:rsidP="00CD3811">
      <w:pPr>
        <w:spacing w:before="120" w:after="120" w:line="276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6D9ED404" w:rsidR="00545D69" w:rsidRPr="00E913C9" w:rsidRDefault="00545D69" w:rsidP="00CD3811">
      <w:pPr>
        <w:spacing w:before="120" w:after="120" w:line="276" w:lineRule="auto"/>
        <w:jc w:val="right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 xml:space="preserve">Nr sprawy: </w:t>
      </w:r>
      <w:r w:rsidR="00AE5F41" w:rsidRPr="00AE5F41">
        <w:rPr>
          <w:rFonts w:eastAsia="Calibri" w:cs="Roboto Lt"/>
          <w:b/>
          <w:bCs/>
          <w:sz w:val="18"/>
          <w:szCs w:val="18"/>
        </w:rPr>
        <w:t>DZ.272.630.2026</w:t>
      </w:r>
    </w:p>
    <w:p w14:paraId="4B8F7000" w14:textId="77777777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E913C9" w:rsidRDefault="00545D69" w:rsidP="00CD3811">
      <w:pPr>
        <w:spacing w:before="120" w:after="120" w:line="276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9"/>
        <w:gridCol w:w="4661"/>
      </w:tblGrid>
      <w:tr w:rsidR="00545D69" w:rsidRPr="00E913C9" w14:paraId="22148B7F" w14:textId="77777777" w:rsidTr="00A2104A">
        <w:trPr>
          <w:trHeight w:val="737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66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72358DA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79362BE8" w14:textId="77777777" w:rsidTr="00A2104A">
        <w:trPr>
          <w:trHeight w:val="737"/>
        </w:trPr>
        <w:tc>
          <w:tcPr>
            <w:tcW w:w="3529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9385AFC" w14:textId="1FE66071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520732D6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11BC6BF0" w14:textId="77777777" w:rsidTr="00A2104A">
        <w:trPr>
          <w:trHeight w:val="454"/>
        </w:trPr>
        <w:tc>
          <w:tcPr>
            <w:tcW w:w="352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E3F6043" w14:textId="7F2F17B8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6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5CC347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2C34E1D3" w14:textId="77777777" w:rsidTr="00A2104A">
        <w:trPr>
          <w:trHeight w:val="454"/>
        </w:trPr>
        <w:tc>
          <w:tcPr>
            <w:tcW w:w="352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485944F" w14:textId="22C5242F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66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973E12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:rsidRPr="00E913C9" w14:paraId="025A5C1B" w14:textId="77777777" w:rsidTr="00A2104A">
        <w:trPr>
          <w:trHeight w:val="454"/>
        </w:trPr>
        <w:tc>
          <w:tcPr>
            <w:tcW w:w="3529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03C838B8" w14:textId="624BDCF3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661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3348EE3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19135B23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2C95746F" w14:textId="769DA6C2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29"/>
        <w:gridCol w:w="4661"/>
      </w:tblGrid>
      <w:tr w:rsidR="00545D69" w:rsidRPr="00E913C9" w14:paraId="7D313136" w14:textId="77777777" w:rsidTr="00A2104A"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6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C31D9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:rsidRPr="00E913C9" w14:paraId="3514A4F7" w14:textId="77777777" w:rsidTr="00A2104A">
        <w:tc>
          <w:tcPr>
            <w:tcW w:w="3529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05C6ED5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:rsidRPr="00E913C9" w14:paraId="2D779779" w14:textId="77777777" w:rsidTr="00A2104A">
        <w:tc>
          <w:tcPr>
            <w:tcW w:w="352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661" w:type="dxa"/>
            <w:tcBorders>
              <w:bottom w:val="single" w:sz="12" w:space="0" w:color="000000"/>
              <w:right w:val="single" w:sz="12" w:space="0" w:color="auto"/>
            </w:tcBorders>
            <w:vAlign w:val="center"/>
          </w:tcPr>
          <w:p w14:paraId="286B0A51" w14:textId="77777777" w:rsidR="00545D69" w:rsidRPr="00E913C9" w:rsidRDefault="00545D69" w:rsidP="00B571B6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BE62F73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429295AC" w14:textId="169C0E88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0D2D9D18" w:rsidR="00545D69" w:rsidRPr="00E913C9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na: </w:t>
      </w:r>
      <w:r w:rsidR="00AE5F41">
        <w:rPr>
          <w:rFonts w:eastAsia="Calibri" w:cs="Roboto Lt"/>
          <w:b/>
          <w:bCs/>
          <w:szCs w:val="20"/>
          <w:u w:val="single"/>
        </w:rPr>
        <w:t>Zawarcie umowy ramowej na sukcesywny zakup ś</w:t>
      </w:r>
      <w:r w:rsidR="00AE5F41" w:rsidRPr="00F57729">
        <w:rPr>
          <w:rFonts w:eastAsia="Calibri" w:cs="Roboto Lt"/>
          <w:b/>
          <w:bCs/>
          <w:szCs w:val="20"/>
          <w:u w:val="single"/>
        </w:rPr>
        <w:t>rodk</w:t>
      </w:r>
      <w:r w:rsidR="00AE5F41">
        <w:rPr>
          <w:rFonts w:eastAsia="Calibri" w:cs="Roboto Lt"/>
          <w:b/>
          <w:bCs/>
          <w:szCs w:val="20"/>
          <w:u w:val="single"/>
        </w:rPr>
        <w:t>ów</w:t>
      </w:r>
      <w:r w:rsidR="00AE5F41" w:rsidRPr="00F57729">
        <w:rPr>
          <w:rFonts w:eastAsia="Calibri" w:cs="Roboto Lt"/>
          <w:b/>
          <w:bCs/>
          <w:szCs w:val="20"/>
          <w:u w:val="single"/>
        </w:rPr>
        <w:t xml:space="preserve"> do dezynfekcji i sterylizacji</w:t>
      </w:r>
    </w:p>
    <w:p w14:paraId="5E608326" w14:textId="325CFCBB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 w:rsidRPr="00E913C9">
        <w:rPr>
          <w:rFonts w:eastAsia="Calibri" w:cs="Roboto Lt"/>
          <w:sz w:val="18"/>
          <w:szCs w:val="18"/>
        </w:rPr>
        <w:t>Załącznikiem nr 1 stanowiącym O</w:t>
      </w:r>
      <w:r w:rsidRPr="00E913C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379422A5" w14:textId="77777777" w:rsidR="00545D69" w:rsidRPr="00E913C9" w:rsidRDefault="00545D69" w:rsidP="00CD3811">
      <w:pPr>
        <w:spacing w:before="120" w:after="120" w:line="276" w:lineRule="auto"/>
        <w:jc w:val="left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00C59497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 xml:space="preserve">Cena netto: </w:t>
      </w:r>
      <w:r w:rsidR="00AE5F41">
        <w:rPr>
          <w:rFonts w:eastAsia="Calibri" w:cs="Roboto Lt"/>
          <w:sz w:val="18"/>
          <w:szCs w:val="18"/>
        </w:rPr>
        <w:tab/>
      </w:r>
      <w:r w:rsidRPr="00AE5F41">
        <w:rPr>
          <w:rFonts w:eastAsia="Calibri" w:cs="Roboto Lt"/>
          <w:b/>
          <w:bCs/>
          <w:sz w:val="18"/>
          <w:szCs w:val="18"/>
        </w:rPr>
        <w:t xml:space="preserve">………………………………… </w:t>
      </w:r>
      <w:r w:rsidR="00057E88" w:rsidRPr="00AE5F41">
        <w:rPr>
          <w:rFonts w:eastAsia="Calibri" w:cs="Roboto Lt"/>
          <w:b/>
          <w:bCs/>
          <w:sz w:val="18"/>
          <w:szCs w:val="18"/>
        </w:rPr>
        <w:t>PLN</w:t>
      </w:r>
    </w:p>
    <w:p w14:paraId="2F87AD01" w14:textId="77777777" w:rsidR="00024DC1" w:rsidRPr="00E913C9" w:rsidRDefault="00024DC1" w:rsidP="00B571B6">
      <w:pPr>
        <w:spacing w:before="120" w:after="120" w:line="276" w:lineRule="auto"/>
        <w:jc w:val="left"/>
        <w:rPr>
          <w:rFonts w:eastAsia="Calibri" w:cs="Roboto Lt"/>
          <w:sz w:val="18"/>
          <w:szCs w:val="18"/>
        </w:rPr>
      </w:pPr>
    </w:p>
    <w:p w14:paraId="68D2916C" w14:textId="36E21316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>Podatek VAT:</w:t>
      </w:r>
      <w:r w:rsidR="00B571B6">
        <w:rPr>
          <w:rFonts w:eastAsia="Calibri" w:cs="Roboto Lt"/>
          <w:sz w:val="18"/>
          <w:szCs w:val="18"/>
        </w:rPr>
        <w:t xml:space="preserve"> </w:t>
      </w:r>
      <w:r w:rsidR="00AE5F41">
        <w:rPr>
          <w:rFonts w:eastAsia="Calibri" w:cs="Roboto Lt"/>
          <w:sz w:val="18"/>
          <w:szCs w:val="18"/>
        </w:rPr>
        <w:tab/>
      </w:r>
      <w:r w:rsidRPr="00AE5F41">
        <w:rPr>
          <w:rFonts w:eastAsia="Calibri" w:cs="Roboto Lt"/>
          <w:b/>
          <w:bCs/>
          <w:sz w:val="18"/>
          <w:szCs w:val="18"/>
        </w:rPr>
        <w:t xml:space="preserve">………………………………… </w:t>
      </w:r>
      <w:r w:rsidR="00057E88" w:rsidRPr="00AE5F41">
        <w:rPr>
          <w:rFonts w:eastAsia="Calibri" w:cs="Roboto Lt"/>
          <w:b/>
          <w:bCs/>
          <w:sz w:val="18"/>
          <w:szCs w:val="18"/>
        </w:rPr>
        <w:t>PLN</w:t>
      </w:r>
    </w:p>
    <w:p w14:paraId="67E8C148" w14:textId="77777777" w:rsidR="00024DC1" w:rsidRPr="00E913C9" w:rsidRDefault="00024DC1" w:rsidP="00B571B6">
      <w:pPr>
        <w:spacing w:before="120" w:after="120" w:line="276" w:lineRule="auto"/>
        <w:jc w:val="left"/>
        <w:rPr>
          <w:rFonts w:eastAsia="Calibri" w:cs="Roboto Lt"/>
          <w:sz w:val="18"/>
          <w:szCs w:val="18"/>
        </w:rPr>
      </w:pPr>
    </w:p>
    <w:p w14:paraId="7121D0D2" w14:textId="1A030F9B" w:rsidR="00545D69" w:rsidRPr="00B571B6" w:rsidRDefault="00545D69" w:rsidP="00B571B6">
      <w:pPr>
        <w:pStyle w:val="Akapitzlist"/>
        <w:numPr>
          <w:ilvl w:val="0"/>
          <w:numId w:val="5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B571B6">
        <w:rPr>
          <w:rFonts w:eastAsia="Calibri" w:cs="Roboto Lt"/>
          <w:sz w:val="18"/>
          <w:szCs w:val="18"/>
        </w:rPr>
        <w:t xml:space="preserve">Cena brutto: </w:t>
      </w:r>
      <w:r w:rsidR="00AE5F41">
        <w:rPr>
          <w:rFonts w:eastAsia="Calibri" w:cs="Roboto Lt"/>
          <w:sz w:val="18"/>
          <w:szCs w:val="18"/>
        </w:rPr>
        <w:tab/>
      </w:r>
      <w:r w:rsidRPr="00AE5F41">
        <w:rPr>
          <w:rFonts w:eastAsia="Calibri" w:cs="Roboto Lt"/>
          <w:b/>
          <w:bCs/>
          <w:sz w:val="18"/>
          <w:szCs w:val="18"/>
        </w:rPr>
        <w:t xml:space="preserve">………………………………… </w:t>
      </w:r>
      <w:r w:rsidR="00057E88" w:rsidRPr="00AE5F41">
        <w:rPr>
          <w:rFonts w:eastAsia="Calibri" w:cs="Roboto Lt"/>
          <w:b/>
          <w:bCs/>
          <w:sz w:val="18"/>
          <w:szCs w:val="18"/>
        </w:rPr>
        <w:t>PLN</w:t>
      </w:r>
    </w:p>
    <w:p w14:paraId="6257FA9A" w14:textId="77777777" w:rsidR="00146D78" w:rsidRDefault="00146D78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09DF84CA" w14:textId="4CA49E41" w:rsidR="00857AFF" w:rsidRPr="00E913C9" w:rsidRDefault="00857AFF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6435E1BA" w:rsidR="00545D69" w:rsidRPr="00E913C9" w:rsidRDefault="00545D69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A9A4DBA" w14:textId="77777777" w:rsidR="00146D78" w:rsidRDefault="00146D78" w:rsidP="00146D78">
      <w:pPr>
        <w:pStyle w:val="Akapitzlist"/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</w:p>
    <w:p w14:paraId="0C1733D6" w14:textId="48B749E2" w:rsidR="00545D69" w:rsidRPr="00E913C9" w:rsidRDefault="00545D69" w:rsidP="00CD3811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rPr>
          <w:rFonts w:eastAsia="Calibri" w:cs="Roboto Lt"/>
          <w:b/>
          <w:bCs/>
          <w:sz w:val="18"/>
          <w:szCs w:val="18"/>
        </w:rPr>
      </w:pPr>
      <w:r w:rsidRPr="00E913C9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3E051F3A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 w:rsidRPr="00E913C9">
        <w:rPr>
          <w:rFonts w:eastAsia="Calibri" w:cs="Roboto Lt"/>
          <w:sz w:val="18"/>
          <w:szCs w:val="18"/>
        </w:rPr>
        <w:t>am</w:t>
      </w:r>
      <w:proofErr w:type="spellEnd"/>
      <w:r w:rsidR="00B07227" w:rsidRPr="00E913C9">
        <w:rPr>
          <w:rFonts w:eastAsia="Calibri" w:cs="Roboto Lt"/>
          <w:sz w:val="18"/>
          <w:szCs w:val="18"/>
        </w:rPr>
        <w:t>/</w:t>
      </w:r>
      <w:r w:rsidRPr="00E913C9">
        <w:rPr>
          <w:rFonts w:eastAsia="Calibri" w:cs="Roboto Lt"/>
          <w:sz w:val="18"/>
          <w:szCs w:val="18"/>
        </w:rPr>
        <w:t>liśmy się z treścią zapytania ofertowego</w:t>
      </w:r>
      <w:r w:rsidR="00C1178C" w:rsidRPr="00E913C9">
        <w:rPr>
          <w:rFonts w:eastAsia="Calibri" w:cs="Roboto Lt"/>
          <w:sz w:val="18"/>
          <w:szCs w:val="18"/>
        </w:rPr>
        <w:t>, opisem przedmiotu zamówienia</w:t>
      </w:r>
      <w:r w:rsidRPr="00E913C9">
        <w:rPr>
          <w:rFonts w:eastAsia="Calibri" w:cs="Roboto Lt"/>
          <w:sz w:val="18"/>
          <w:szCs w:val="18"/>
        </w:rPr>
        <w:t xml:space="preserve"> oraz wzorem umowy i akceptuję/my je bez zastrzeżeń.</w:t>
      </w:r>
    </w:p>
    <w:p w14:paraId="3B42838B" w14:textId="229C3BF8" w:rsidR="00857AFF" w:rsidRPr="00E913C9" w:rsidRDefault="00857AFF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spełniam/y warunki udziału określone w zapytaniu ofertowym.</w:t>
      </w:r>
    </w:p>
    <w:p w14:paraId="4D8E59D5" w14:textId="7777777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E913C9">
        <w:rPr>
          <w:rFonts w:eastAsia="Calibri" w:cs="Roboto Lt"/>
          <w:sz w:val="18"/>
          <w:szCs w:val="18"/>
        </w:rPr>
        <w:t>późn</w:t>
      </w:r>
      <w:proofErr w:type="spellEnd"/>
      <w:r w:rsidRPr="00E913C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CD3811" w:rsidRDefault="00545D69" w:rsidP="00CD3811">
      <w:pPr>
        <w:spacing w:before="120" w:after="120" w:line="276" w:lineRule="auto"/>
        <w:ind w:left="708"/>
        <w:rPr>
          <w:rFonts w:eastAsia="Calibri" w:cs="Roboto Lt"/>
          <w:i/>
          <w:iCs/>
          <w:sz w:val="18"/>
          <w:szCs w:val="18"/>
        </w:rPr>
      </w:pPr>
      <w:r w:rsidRPr="00CD3811">
        <w:rPr>
          <w:rFonts w:eastAsia="Calibri" w:cs="Roboto Lt"/>
          <w:i/>
          <w:iCs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CD3811">
        <w:rPr>
          <w:rFonts w:eastAsia="Calibri" w:cs="Roboto Lt"/>
          <w:i/>
          <w:iCs/>
          <w:sz w:val="18"/>
          <w:szCs w:val="18"/>
        </w:rPr>
        <w:t>późn</w:t>
      </w:r>
      <w:proofErr w:type="spellEnd"/>
      <w:r w:rsidRPr="00CD3811">
        <w:rPr>
          <w:rFonts w:eastAsia="Calibri" w:cs="Roboto Lt"/>
          <w:i/>
          <w:iCs/>
          <w:sz w:val="18"/>
          <w:szCs w:val="18"/>
        </w:rPr>
        <w:t>. zm.).</w:t>
      </w:r>
    </w:p>
    <w:p w14:paraId="027FEE7C" w14:textId="5E1DBD8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 w:rsidRPr="00E913C9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E913C9" w:rsidRDefault="00857AFF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nie jesteśmy powiązany/i osobowo lub kapitałowo z Zamawiającym.</w:t>
      </w:r>
    </w:p>
    <w:p w14:paraId="00ECCC50" w14:textId="77777777" w:rsidR="00545D69" w:rsidRPr="00E913C9" w:rsidRDefault="00545D69" w:rsidP="00CD3811">
      <w:pPr>
        <w:numPr>
          <w:ilvl w:val="0"/>
          <w:numId w:val="3"/>
        </w:numPr>
        <w:spacing w:before="120" w:after="120" w:line="276" w:lineRule="auto"/>
        <w:rPr>
          <w:rFonts w:eastAsia="Calibri" w:cs="Roboto Lt"/>
          <w:sz w:val="18"/>
          <w:szCs w:val="18"/>
        </w:rPr>
      </w:pPr>
      <w:r w:rsidRPr="00E913C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8ED684B" w14:textId="77777777" w:rsidR="00CD3811" w:rsidRPr="00E913C9" w:rsidRDefault="00CD381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2136"/>
        <w:gridCol w:w="2808"/>
      </w:tblGrid>
      <w:tr w:rsidR="00024DC1" w14:paraId="49C15EA0" w14:textId="77777777" w:rsidTr="005A7A03">
        <w:tc>
          <w:tcPr>
            <w:tcW w:w="2136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CD3811">
            <w:pPr>
              <w:spacing w:before="120" w:after="120" w:line="276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E913C9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 w:rsidRPr="00E913C9"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2808" w:type="dxa"/>
          </w:tcPr>
          <w:p w14:paraId="1F822FCE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CD3811">
            <w:pPr>
              <w:spacing w:before="120" w:after="120" w:line="276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CD3811">
            <w:pPr>
              <w:spacing w:before="120" w:after="120" w:line="276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CD3811">
      <w:pPr>
        <w:spacing w:before="120" w:after="120" w:line="276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CD3811">
      <w:pPr>
        <w:spacing w:before="120" w:after="120" w:line="276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CD3811">
      <w:pPr>
        <w:spacing w:before="120" w:after="120" w:line="276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71085" w14:textId="77777777" w:rsidR="00294A6C" w:rsidRDefault="00294A6C" w:rsidP="006747BD">
      <w:pPr>
        <w:spacing w:after="0" w:line="240" w:lineRule="auto"/>
      </w:pPr>
      <w:r>
        <w:separator/>
      </w:r>
    </w:p>
  </w:endnote>
  <w:endnote w:type="continuationSeparator" w:id="0">
    <w:p w14:paraId="452CC1CB" w14:textId="77777777" w:rsidR="00294A6C" w:rsidRDefault="00294A6C" w:rsidP="006747BD">
      <w:pPr>
        <w:spacing w:after="0" w:line="240" w:lineRule="auto"/>
      </w:pPr>
      <w:r>
        <w:continuationSeparator/>
      </w:r>
    </w:p>
  </w:endnote>
  <w:endnote w:type="continuationNotice" w:id="1">
    <w:p w14:paraId="4035809A" w14:textId="77777777" w:rsidR="00294A6C" w:rsidRDefault="00294A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DFF3" w14:textId="77777777" w:rsidR="00294A6C" w:rsidRDefault="00294A6C" w:rsidP="006747BD">
      <w:pPr>
        <w:spacing w:after="0" w:line="240" w:lineRule="auto"/>
      </w:pPr>
      <w:r>
        <w:separator/>
      </w:r>
    </w:p>
  </w:footnote>
  <w:footnote w:type="continuationSeparator" w:id="0">
    <w:p w14:paraId="0C44AAA2" w14:textId="77777777" w:rsidR="00294A6C" w:rsidRDefault="00294A6C" w:rsidP="006747BD">
      <w:pPr>
        <w:spacing w:after="0" w:line="240" w:lineRule="auto"/>
      </w:pPr>
      <w:r>
        <w:continuationSeparator/>
      </w:r>
    </w:p>
  </w:footnote>
  <w:footnote w:type="continuationNotice" w:id="1">
    <w:p w14:paraId="1D9419C0" w14:textId="77777777" w:rsidR="00294A6C" w:rsidRDefault="00294A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EE6C6D"/>
    <w:multiLevelType w:val="hybridMultilevel"/>
    <w:tmpl w:val="B5ECA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4"/>
  </w:num>
  <w:num w:numId="3" w16cid:durableId="622611479">
    <w:abstractNumId w:val="2"/>
  </w:num>
  <w:num w:numId="4" w16cid:durableId="503590711">
    <w:abstractNumId w:val="1"/>
  </w:num>
  <w:num w:numId="5" w16cid:durableId="102120727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46D78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4A6C"/>
    <w:rsid w:val="00296098"/>
    <w:rsid w:val="002A4D3A"/>
    <w:rsid w:val="002B48D3"/>
    <w:rsid w:val="002C798E"/>
    <w:rsid w:val="002D45A1"/>
    <w:rsid w:val="002D48BE"/>
    <w:rsid w:val="002E206F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A7A03"/>
    <w:rsid w:val="005C54B6"/>
    <w:rsid w:val="005C781F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2104A"/>
    <w:rsid w:val="00A36F46"/>
    <w:rsid w:val="00A4666C"/>
    <w:rsid w:val="00A52C29"/>
    <w:rsid w:val="00A636C8"/>
    <w:rsid w:val="00A73E8F"/>
    <w:rsid w:val="00A857CC"/>
    <w:rsid w:val="00A95B36"/>
    <w:rsid w:val="00AB6E40"/>
    <w:rsid w:val="00AE5F41"/>
    <w:rsid w:val="00B04895"/>
    <w:rsid w:val="00B07227"/>
    <w:rsid w:val="00B21E1F"/>
    <w:rsid w:val="00B3435B"/>
    <w:rsid w:val="00B3451D"/>
    <w:rsid w:val="00B40C12"/>
    <w:rsid w:val="00B571B6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D3811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13C9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Łukasiewicza_PL_szablon.dotx</Template>
  <TotalTime>248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35</cp:revision>
  <cp:lastPrinted>2024-04-09T09:32:00Z</cp:lastPrinted>
  <dcterms:created xsi:type="dcterms:W3CDTF">2024-04-11T12:58:00Z</dcterms:created>
  <dcterms:modified xsi:type="dcterms:W3CDTF">2026-06-09T07:49:00Z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