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173678CB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0A9070DD" w14:textId="28015337" w:rsidR="00545D69" w:rsidRPr="00072251" w:rsidRDefault="00545D69" w:rsidP="00072251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072251">
        <w:rPr>
          <w:rFonts w:eastAsia="Calibri" w:cs="Roboto Lt"/>
          <w:b/>
          <w:bCs/>
          <w:sz w:val="18"/>
          <w:szCs w:val="18"/>
        </w:rPr>
        <w:t xml:space="preserve">Nr sprawy: </w:t>
      </w:r>
      <w:r w:rsidR="0033450B" w:rsidRPr="0033450B">
        <w:rPr>
          <w:rFonts w:eastAsia="Calibri" w:cs="Roboto Lt"/>
          <w:b/>
          <w:bCs/>
          <w:sz w:val="18"/>
          <w:szCs w:val="18"/>
        </w:rPr>
        <w:t>DZ.272.882.2026</w:t>
      </w: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7E99D34E" w:rsid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402985">
        <w:rPr>
          <w:rFonts w:eastAsia="Calibri" w:cs="Roboto Lt"/>
          <w:sz w:val="18"/>
          <w:szCs w:val="18"/>
        </w:rPr>
        <w:t>na:</w:t>
      </w:r>
      <w:r>
        <w:rPr>
          <w:rFonts w:eastAsia="Calibri" w:cs="Roboto Lt"/>
          <w:sz w:val="18"/>
          <w:szCs w:val="18"/>
        </w:rPr>
        <w:t xml:space="preserve"> </w:t>
      </w:r>
      <w:r w:rsidR="0033450B" w:rsidRPr="0033450B">
        <w:rPr>
          <w:rFonts w:eastAsia="Calibri" w:cs="Roboto Lt"/>
          <w:sz w:val="18"/>
          <w:szCs w:val="18"/>
        </w:rPr>
        <w:t>Zakup pipet automatycznych 12 kanałowych dla grupy IMTER</w:t>
      </w:r>
      <w:r w:rsidR="00857AFF">
        <w:rPr>
          <w:rFonts w:eastAsia="Calibri" w:cs="Roboto Lt"/>
          <w:sz w:val="18"/>
          <w:szCs w:val="18"/>
        </w:rPr>
        <w:t>.</w:t>
      </w:r>
    </w:p>
    <w:p w14:paraId="5E608326" w14:textId="325CFCBB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58C7730A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79422A5" w14:textId="77777777" w:rsidR="00545D69" w:rsidRDefault="00545D69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Cena oferty:</w:t>
      </w:r>
    </w:p>
    <w:p w14:paraId="2BA47132" w14:textId="77777777" w:rsidR="00FC5A4B" w:rsidRPr="00545D69" w:rsidRDefault="00FC5A4B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</w:p>
    <w:p w14:paraId="4901E59D" w14:textId="34FF7415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2F87AD01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68D2916C" w14:textId="4A2589B8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Podatek VAT: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7E8C148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7121D0D2" w14:textId="449CD949" w:rsidR="00545D69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brutto: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12096B69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OŚWIADCZENIA</w:t>
      </w:r>
    </w:p>
    <w:p w14:paraId="712C5A3A" w14:textId="03ED84F9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zapoznałem/</w:t>
      </w:r>
      <w:proofErr w:type="spellStart"/>
      <w:r w:rsidR="00B07227">
        <w:rPr>
          <w:rFonts w:eastAsia="Calibri" w:cs="Roboto Lt"/>
          <w:sz w:val="18"/>
          <w:szCs w:val="18"/>
        </w:rPr>
        <w:t>am</w:t>
      </w:r>
      <w:proofErr w:type="spellEnd"/>
      <w:r w:rsidR="00B07227">
        <w:rPr>
          <w:rFonts w:eastAsia="Calibri" w:cs="Roboto Lt"/>
          <w:sz w:val="18"/>
          <w:szCs w:val="18"/>
        </w:rPr>
        <w:t>/</w:t>
      </w:r>
      <w:r w:rsidRPr="00545D69">
        <w:rPr>
          <w:rFonts w:eastAsia="Calibri" w:cs="Roboto Lt"/>
          <w:sz w:val="18"/>
          <w:szCs w:val="18"/>
        </w:rPr>
        <w:t>liśmy się z treścią zapytania ofertowego</w:t>
      </w:r>
      <w:r w:rsidR="00C1178C">
        <w:rPr>
          <w:rFonts w:eastAsia="Calibri" w:cs="Roboto Lt"/>
          <w:sz w:val="18"/>
          <w:szCs w:val="18"/>
        </w:rPr>
        <w:t xml:space="preserve">, </w:t>
      </w:r>
      <w:r w:rsidR="00C1178C" w:rsidRPr="00402985">
        <w:rPr>
          <w:rFonts w:eastAsia="Calibri" w:cs="Roboto Lt"/>
          <w:sz w:val="18"/>
          <w:szCs w:val="18"/>
        </w:rPr>
        <w:t>opisem przedmiotu zamówienia</w:t>
      </w:r>
      <w:r w:rsidRPr="00545D69">
        <w:rPr>
          <w:rFonts w:eastAsia="Calibri" w:cs="Roboto Lt"/>
          <w:sz w:val="18"/>
          <w:szCs w:val="18"/>
        </w:rPr>
        <w:t xml:space="preserve"> i akceptuję/my je bez zastrzeżeń.</w:t>
      </w:r>
    </w:p>
    <w:p w14:paraId="3B42838B" w14:textId="229C3BF8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Mając na uwadze przesłanki wykluczenia zawarte w art. 7 ust. 1 w zw. z art. 7 ust. 9 ustawy z dnia 13 kwietnia 2022 r. o szczególnych rozwiązaniach w </w:t>
      </w:r>
      <w:r w:rsidRPr="00545D69">
        <w:rPr>
          <w:rFonts w:eastAsia="Calibri" w:cs="Roboto Lt"/>
          <w:sz w:val="18"/>
          <w:szCs w:val="18"/>
        </w:rPr>
        <w:lastRenderedPageBreak/>
        <w:t xml:space="preserve">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zm.).</w:t>
      </w:r>
    </w:p>
    <w:p w14:paraId="027FEE7C" w14:textId="4A1307D1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jesteśmy związani niniejszą ofertą przez okres wskazany </w:t>
      </w:r>
      <w:r w:rsidR="00402985">
        <w:rPr>
          <w:rFonts w:eastAsia="Calibri" w:cs="Roboto Lt"/>
          <w:sz w:val="18"/>
          <w:szCs w:val="18"/>
        </w:rPr>
        <w:br/>
      </w:r>
      <w:r w:rsidRPr="00545D69">
        <w:rPr>
          <w:rFonts w:eastAsia="Calibri" w:cs="Roboto Lt"/>
          <w:sz w:val="18"/>
          <w:szCs w:val="18"/>
        </w:rPr>
        <w:t>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571FC214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</w:t>
      </w:r>
      <w:r w:rsidR="00402985">
        <w:rPr>
          <w:rFonts w:eastAsia="Calibri" w:cs="Roboto Lt"/>
          <w:sz w:val="18"/>
          <w:szCs w:val="18"/>
        </w:rPr>
        <w:br/>
      </w:r>
      <w:r>
        <w:rPr>
          <w:rFonts w:eastAsia="Calibri" w:cs="Roboto Lt"/>
          <w:sz w:val="18"/>
          <w:szCs w:val="18"/>
        </w:rPr>
        <w:t>z Zamawiającym.</w:t>
      </w:r>
    </w:p>
    <w:p w14:paraId="00ECCC50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A9437" w14:textId="77777777" w:rsidR="00C80F8E" w:rsidRDefault="00C80F8E" w:rsidP="006747BD">
      <w:pPr>
        <w:spacing w:after="0" w:line="240" w:lineRule="auto"/>
      </w:pPr>
      <w:r>
        <w:separator/>
      </w:r>
    </w:p>
  </w:endnote>
  <w:endnote w:type="continuationSeparator" w:id="0">
    <w:p w14:paraId="352A7893" w14:textId="77777777" w:rsidR="00C80F8E" w:rsidRDefault="00C80F8E" w:rsidP="006747BD">
      <w:pPr>
        <w:spacing w:after="0" w:line="240" w:lineRule="auto"/>
      </w:pPr>
      <w:r>
        <w:continuationSeparator/>
      </w:r>
    </w:p>
  </w:endnote>
  <w:endnote w:type="continuationNotice" w:id="1">
    <w:p w14:paraId="432C874F" w14:textId="77777777" w:rsidR="00C80F8E" w:rsidRDefault="00C80F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A92F9" w14:textId="77777777" w:rsidR="00C80F8E" w:rsidRDefault="00C80F8E" w:rsidP="006747BD">
      <w:pPr>
        <w:spacing w:after="0" w:line="240" w:lineRule="auto"/>
      </w:pPr>
      <w:r>
        <w:separator/>
      </w:r>
    </w:p>
  </w:footnote>
  <w:footnote w:type="continuationSeparator" w:id="0">
    <w:p w14:paraId="5B9D4A13" w14:textId="77777777" w:rsidR="00C80F8E" w:rsidRDefault="00C80F8E" w:rsidP="006747BD">
      <w:pPr>
        <w:spacing w:after="0" w:line="240" w:lineRule="auto"/>
      </w:pPr>
      <w:r>
        <w:continuationSeparator/>
      </w:r>
    </w:p>
  </w:footnote>
  <w:footnote w:type="continuationNotice" w:id="1">
    <w:p w14:paraId="0CE4FB19" w14:textId="77777777" w:rsidR="00C80F8E" w:rsidRDefault="00C80F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5B33"/>
    <w:rsid w:val="00024DC1"/>
    <w:rsid w:val="0004171F"/>
    <w:rsid w:val="00045090"/>
    <w:rsid w:val="00057E88"/>
    <w:rsid w:val="00070438"/>
    <w:rsid w:val="00071002"/>
    <w:rsid w:val="00072251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0F7A2E"/>
    <w:rsid w:val="00130DC0"/>
    <w:rsid w:val="00134929"/>
    <w:rsid w:val="0018342D"/>
    <w:rsid w:val="001A0BD2"/>
    <w:rsid w:val="001B51CA"/>
    <w:rsid w:val="001C38D7"/>
    <w:rsid w:val="001C7966"/>
    <w:rsid w:val="001D3AC3"/>
    <w:rsid w:val="001D67D3"/>
    <w:rsid w:val="001F1459"/>
    <w:rsid w:val="001F733B"/>
    <w:rsid w:val="0020770D"/>
    <w:rsid w:val="00231524"/>
    <w:rsid w:val="00236CA5"/>
    <w:rsid w:val="00240D61"/>
    <w:rsid w:val="00255398"/>
    <w:rsid w:val="00274A7A"/>
    <w:rsid w:val="00296098"/>
    <w:rsid w:val="002A4D3A"/>
    <w:rsid w:val="002B48D3"/>
    <w:rsid w:val="002C798E"/>
    <w:rsid w:val="002D45A1"/>
    <w:rsid w:val="002D48BE"/>
    <w:rsid w:val="002F3D08"/>
    <w:rsid w:val="002F4540"/>
    <w:rsid w:val="00302F4B"/>
    <w:rsid w:val="003050BC"/>
    <w:rsid w:val="0032522A"/>
    <w:rsid w:val="00331E5E"/>
    <w:rsid w:val="0033450B"/>
    <w:rsid w:val="00335F9F"/>
    <w:rsid w:val="00346C00"/>
    <w:rsid w:val="00354A18"/>
    <w:rsid w:val="00354DBA"/>
    <w:rsid w:val="00385966"/>
    <w:rsid w:val="003909B1"/>
    <w:rsid w:val="00391149"/>
    <w:rsid w:val="0039324B"/>
    <w:rsid w:val="003C31C1"/>
    <w:rsid w:val="003F4BA3"/>
    <w:rsid w:val="00402985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D23"/>
    <w:rsid w:val="00526CDD"/>
    <w:rsid w:val="00545D69"/>
    <w:rsid w:val="0055601F"/>
    <w:rsid w:val="005651A1"/>
    <w:rsid w:val="005676D5"/>
    <w:rsid w:val="00570D76"/>
    <w:rsid w:val="00573A1B"/>
    <w:rsid w:val="00585DC2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0259"/>
    <w:rsid w:val="007A2FD7"/>
    <w:rsid w:val="007A756F"/>
    <w:rsid w:val="007D3F42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B04895"/>
    <w:rsid w:val="00B07227"/>
    <w:rsid w:val="00B21E1F"/>
    <w:rsid w:val="00B3451D"/>
    <w:rsid w:val="00B40C12"/>
    <w:rsid w:val="00B61F8A"/>
    <w:rsid w:val="00B66358"/>
    <w:rsid w:val="00B87B80"/>
    <w:rsid w:val="00B95EF6"/>
    <w:rsid w:val="00BA0C09"/>
    <w:rsid w:val="00BA3AEE"/>
    <w:rsid w:val="00BB4DF7"/>
    <w:rsid w:val="00BC1789"/>
    <w:rsid w:val="00BD4065"/>
    <w:rsid w:val="00BE5C52"/>
    <w:rsid w:val="00BF6704"/>
    <w:rsid w:val="00BF7424"/>
    <w:rsid w:val="00C00D1E"/>
    <w:rsid w:val="00C1178C"/>
    <w:rsid w:val="00C56B4A"/>
    <w:rsid w:val="00C66849"/>
    <w:rsid w:val="00C736D5"/>
    <w:rsid w:val="00C80F8E"/>
    <w:rsid w:val="00C856B6"/>
    <w:rsid w:val="00CB2EF4"/>
    <w:rsid w:val="00CB796A"/>
    <w:rsid w:val="00CC6E61"/>
    <w:rsid w:val="00CE1128"/>
    <w:rsid w:val="00CF180F"/>
    <w:rsid w:val="00CF796A"/>
    <w:rsid w:val="00D005B3"/>
    <w:rsid w:val="00D0658E"/>
    <w:rsid w:val="00D06D36"/>
    <w:rsid w:val="00D07B9C"/>
    <w:rsid w:val="00D30F48"/>
    <w:rsid w:val="00D40690"/>
    <w:rsid w:val="00DA52A1"/>
    <w:rsid w:val="00E05EB0"/>
    <w:rsid w:val="00E2370E"/>
    <w:rsid w:val="00E2456A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51C4"/>
    <w:rsid w:val="00F84F3C"/>
    <w:rsid w:val="00F92C50"/>
    <w:rsid w:val="00F969D2"/>
    <w:rsid w:val="00FA0844"/>
    <w:rsid w:val="00FA4F2A"/>
    <w:rsid w:val="00FC5A4B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244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32</cp:revision>
  <cp:lastPrinted>2024-04-09T09:32:00Z</cp:lastPrinted>
  <dcterms:created xsi:type="dcterms:W3CDTF">2024-04-11T12:58:00Z</dcterms:created>
  <dcterms:modified xsi:type="dcterms:W3CDTF">2026-07-23T09:07:00Z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